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DB" w:rsidRDefault="00045FDB" w:rsidP="00675C71">
      <w:pPr>
        <w:jc w:val="center"/>
        <w:rPr>
          <w:b/>
          <w:sz w:val="36"/>
          <w:szCs w:val="36"/>
        </w:rPr>
      </w:pPr>
    </w:p>
    <w:p w:rsidR="00045FDB" w:rsidRDefault="00045FDB" w:rsidP="00675C71">
      <w:pPr>
        <w:jc w:val="center"/>
        <w:rPr>
          <w:b/>
          <w:sz w:val="36"/>
          <w:szCs w:val="36"/>
        </w:rPr>
      </w:pPr>
      <w:r>
        <w:rPr>
          <w:b/>
          <w:sz w:val="36"/>
          <w:szCs w:val="36"/>
        </w:rPr>
        <w:t xml:space="preserve">Delta Rotary and ShelterBox </w:t>
      </w:r>
      <w:smartTag w:uri="urn:schemas-microsoft-com:office:smarttags" w:element="country-region">
        <w:smartTag w:uri="urn:schemas-microsoft-com:office:smarttags" w:element="place">
          <w:r>
            <w:rPr>
              <w:b/>
              <w:sz w:val="36"/>
              <w:szCs w:val="36"/>
            </w:rPr>
            <w:t>USA</w:t>
          </w:r>
        </w:smartTag>
      </w:smartTag>
    </w:p>
    <w:p w:rsidR="00045FDB" w:rsidRDefault="00045FDB" w:rsidP="00675C71">
      <w:pPr>
        <w:jc w:val="center"/>
        <w:rPr>
          <w:b/>
          <w:sz w:val="36"/>
          <w:szCs w:val="36"/>
        </w:rPr>
      </w:pPr>
      <w:r>
        <w:rPr>
          <w:b/>
          <w:sz w:val="36"/>
          <w:szCs w:val="36"/>
        </w:rPr>
        <w:t>2019 Good Earth Home Show</w:t>
      </w:r>
    </w:p>
    <w:p w:rsidR="00045FDB" w:rsidRDefault="00045FDB" w:rsidP="00675C71">
      <w:pPr>
        <w:jc w:val="center"/>
        <w:rPr>
          <w:b/>
          <w:sz w:val="36"/>
          <w:szCs w:val="36"/>
        </w:rPr>
      </w:pPr>
    </w:p>
    <w:p w:rsidR="00045FDB" w:rsidRDefault="00045FDB" w:rsidP="00675C71">
      <w:pPr>
        <w:jc w:val="center"/>
        <w:rPr>
          <w:b/>
          <w:sz w:val="36"/>
          <w:szCs w:val="36"/>
        </w:rPr>
      </w:pPr>
    </w:p>
    <w:p w:rsidR="00045FDB" w:rsidRDefault="00045FDB" w:rsidP="00675C71">
      <w:pPr>
        <w:jc w:val="center"/>
        <w:rPr>
          <w:b/>
          <w:sz w:val="36"/>
          <w:szCs w:val="36"/>
        </w:rPr>
      </w:pPr>
    </w:p>
    <w:p w:rsidR="00045FDB" w:rsidRDefault="00045FDB" w:rsidP="00675C71">
      <w:pPr>
        <w:jc w:val="center"/>
        <w:rPr>
          <w:b/>
          <w:sz w:val="36"/>
          <w:szCs w:val="36"/>
        </w:rPr>
      </w:pPr>
      <w:r>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90pt;margin-top:6.9pt;width:297pt;height:54pt;z-index:-251657216" strokeweight="1.5pt">
            <v:textbox style="mso-next-textbox:#_x0000_s1026">
              <w:txbxContent>
                <w:p w:rsidR="00045FDB" w:rsidRDefault="00045FDB" w:rsidP="00675C71"/>
              </w:txbxContent>
            </v:textbox>
          </v:shape>
        </w:pict>
      </w:r>
    </w:p>
    <w:p w:rsidR="00045FDB" w:rsidRDefault="00045FDB" w:rsidP="00675C71">
      <w:pPr>
        <w:jc w:val="center"/>
        <w:rPr>
          <w:b/>
          <w:sz w:val="36"/>
          <w:szCs w:val="36"/>
        </w:rPr>
      </w:pPr>
      <w:r>
        <w:rPr>
          <w:b/>
          <w:sz w:val="36"/>
          <w:szCs w:val="36"/>
        </w:rPr>
        <w:t xml:space="preserve">  Training Guide</w:t>
      </w:r>
      <w:r w:rsidRPr="00064073">
        <w:rPr>
          <w:b/>
          <w:sz w:val="36"/>
          <w:szCs w:val="36"/>
        </w:rPr>
        <w:t xml:space="preserve"> </w:t>
      </w:r>
      <w:r>
        <w:rPr>
          <w:b/>
          <w:sz w:val="36"/>
          <w:szCs w:val="36"/>
        </w:rPr>
        <w:t>for New Volunteers</w:t>
      </w:r>
    </w:p>
    <w:p w:rsidR="00045FDB" w:rsidRDefault="00045FDB" w:rsidP="00675C71">
      <w:pPr>
        <w:jc w:val="center"/>
        <w:rPr>
          <w:b/>
          <w:sz w:val="36"/>
          <w:szCs w:val="36"/>
        </w:rPr>
      </w:pPr>
    </w:p>
    <w:p w:rsidR="00045FDB" w:rsidRDefault="00045FDB" w:rsidP="00675C71">
      <w:pPr>
        <w:jc w:val="center"/>
        <w:rPr>
          <w:b/>
          <w:sz w:val="36"/>
          <w:szCs w:val="36"/>
        </w:rPr>
      </w:pPr>
    </w:p>
    <w:p w:rsidR="00045FDB" w:rsidRDefault="00045FDB" w:rsidP="00675C71">
      <w:pPr>
        <w:jc w:val="center"/>
        <w:rPr>
          <w:b/>
          <w:sz w:val="36"/>
          <w:szCs w:val="36"/>
        </w:rPr>
      </w:pPr>
    </w:p>
    <w:p w:rsidR="00045FDB" w:rsidRDefault="00045FDB" w:rsidP="00675C71">
      <w:pPr>
        <w:jc w:val="center"/>
        <w:rPr>
          <w:b/>
          <w:sz w:val="36"/>
          <w:szCs w:val="36"/>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2017 logo shelterbox" style="position:absolute;left:0;text-align:left;margin-left:264.15pt;margin-top:19.05pt;width:140.85pt;height:28.2pt;z-index:251657216;visibility:visible">
            <v:imagedata r:id="rId7" o:title=""/>
          </v:shape>
        </w:pict>
      </w:r>
      <w:r>
        <w:rPr>
          <w:noProof/>
          <w:lang w:eastAsia="en-US"/>
        </w:rPr>
        <w:pict>
          <v:shape id="Picture 3" o:spid="_x0000_s1028" type="#_x0000_t75" style="position:absolute;left:0;text-align:left;margin-left:108pt;margin-top:11.8pt;width:92.8pt;height:34.6pt;z-index:251656192;visibility:visible">
            <v:imagedata r:id="rId8" o:title=""/>
          </v:shape>
        </w:pict>
      </w:r>
    </w:p>
    <w:p w:rsidR="00045FDB" w:rsidRDefault="00045FDB" w:rsidP="00675C71">
      <w:pPr>
        <w:jc w:val="center"/>
        <w:rPr>
          <w:b/>
          <w:sz w:val="36"/>
          <w:szCs w:val="36"/>
        </w:rPr>
      </w:pPr>
    </w:p>
    <w:p w:rsidR="00045FDB" w:rsidRDefault="00045FDB" w:rsidP="00675C71">
      <w:pPr>
        <w:jc w:val="center"/>
        <w:rPr>
          <w:b/>
          <w:sz w:val="36"/>
          <w:szCs w:val="36"/>
        </w:rPr>
      </w:pPr>
    </w:p>
    <w:p w:rsidR="00045FDB" w:rsidRDefault="00045FDB" w:rsidP="00675C71">
      <w:pPr>
        <w:tabs>
          <w:tab w:val="left" w:pos="720"/>
          <w:tab w:val="left" w:pos="1440"/>
          <w:tab w:val="left" w:pos="2160"/>
          <w:tab w:val="left" w:pos="2880"/>
          <w:tab w:val="left" w:pos="3600"/>
          <w:tab w:val="left" w:pos="4320"/>
          <w:tab w:val="left" w:pos="5040"/>
          <w:tab w:val="left" w:pos="6630"/>
        </w:tabs>
        <w:ind w:left="1440" w:firstLine="180"/>
        <w:rPr>
          <w:rFonts w:ascii="Arial" w:hAnsi="Arial" w:cs="Arial"/>
          <w:color w:val="001BA0"/>
          <w:sz w:val="16"/>
          <w:szCs w:val="16"/>
        </w:rPr>
      </w:pPr>
      <w:r>
        <w:rPr>
          <w:b/>
          <w:sz w:val="28"/>
          <w:szCs w:val="28"/>
        </w:rPr>
        <w:tab/>
      </w:r>
      <w:r>
        <w:rPr>
          <w:b/>
          <w:sz w:val="28"/>
          <w:szCs w:val="28"/>
        </w:rPr>
        <w:tab/>
      </w:r>
      <w:r>
        <w:rPr>
          <w:b/>
          <w:sz w:val="28"/>
          <w:szCs w:val="28"/>
        </w:rPr>
        <w:tab/>
      </w:r>
      <w:r>
        <w:rPr>
          <w:noProof/>
          <w:lang w:eastAsia="en-US"/>
        </w:rPr>
        <w:pict>
          <v:shape id="Picture 1" o:spid="_x0000_i1025" type="#_x0000_t75" alt="Good_Earth_Show" style="width:69pt;height:41.4pt;visibility:visible">
            <v:imagedata r:id="rId9" o:title=""/>
          </v:shape>
        </w:pict>
      </w:r>
      <w:r>
        <w:tab/>
      </w:r>
      <w:r>
        <w:tab/>
      </w:r>
    </w:p>
    <w:p w:rsidR="00045FDB" w:rsidRDefault="00045FDB" w:rsidP="00675C71">
      <w:pPr>
        <w:jc w:val="right"/>
        <w:rPr>
          <w:b/>
          <w:sz w:val="28"/>
          <w:szCs w:val="28"/>
        </w:rPr>
      </w:pPr>
    </w:p>
    <w:p w:rsidR="00045FDB" w:rsidRDefault="00045FDB" w:rsidP="00675C71">
      <w:pPr>
        <w:jc w:val="center"/>
        <w:rPr>
          <w:b/>
          <w:sz w:val="28"/>
          <w:szCs w:val="28"/>
        </w:rPr>
      </w:pPr>
    </w:p>
    <w:p w:rsidR="00045FDB" w:rsidRDefault="00045FDB" w:rsidP="00675C71">
      <w:pPr>
        <w:jc w:val="right"/>
        <w:rPr>
          <w:b/>
          <w:sz w:val="28"/>
          <w:szCs w:val="28"/>
        </w:rPr>
      </w:pPr>
    </w:p>
    <w:p w:rsidR="00045FDB" w:rsidRDefault="00045FDB" w:rsidP="00675C71">
      <w:pPr>
        <w:jc w:val="right"/>
        <w:rPr>
          <w:b/>
          <w:sz w:val="28"/>
          <w:szCs w:val="28"/>
        </w:rPr>
      </w:pPr>
    </w:p>
    <w:p w:rsidR="00045FDB" w:rsidRDefault="00045FDB" w:rsidP="00675C71">
      <w:pPr>
        <w:jc w:val="right"/>
        <w:rPr>
          <w:b/>
          <w:sz w:val="28"/>
          <w:szCs w:val="28"/>
        </w:rPr>
      </w:pPr>
    </w:p>
    <w:p w:rsidR="00045FDB" w:rsidRDefault="00045FDB" w:rsidP="00675C71">
      <w:pPr>
        <w:jc w:val="right"/>
        <w:rPr>
          <w:b/>
          <w:sz w:val="28"/>
          <w:szCs w:val="28"/>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Pr="00064073" w:rsidRDefault="00045FDB" w:rsidP="00675C71">
      <w:pPr>
        <w:jc w:val="right"/>
        <w:rPr>
          <w:b/>
          <w:sz w:val="28"/>
          <w:szCs w:val="28"/>
        </w:rPr>
      </w:pPr>
      <w:r>
        <w:rPr>
          <w:b/>
          <w:sz w:val="28"/>
          <w:szCs w:val="28"/>
        </w:rPr>
        <w:t>January 2019</w:t>
      </w:r>
    </w:p>
    <w:p w:rsidR="00045FDB" w:rsidRPr="00064073" w:rsidRDefault="00045FDB" w:rsidP="00675C71">
      <w:pPr>
        <w:rPr>
          <w:b/>
          <w:sz w:val="36"/>
          <w:szCs w:val="36"/>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Default="00045FDB" w:rsidP="00675C71">
      <w:pPr>
        <w:rPr>
          <w:sz w:val="20"/>
          <w:szCs w:val="20"/>
        </w:rPr>
      </w:pPr>
    </w:p>
    <w:p w:rsidR="00045FDB" w:rsidRPr="00F41717" w:rsidRDefault="00045FDB" w:rsidP="00675C71">
      <w:pPr>
        <w:rPr>
          <w:sz w:val="20"/>
          <w:szCs w:val="20"/>
        </w:rPr>
      </w:pPr>
      <w:r w:rsidRPr="00F41717">
        <w:rPr>
          <w:sz w:val="20"/>
          <w:szCs w:val="20"/>
        </w:rPr>
        <w:t xml:space="preserve">This document contains confidential and personal contact information and is the property of Eugene Delta Rotary. </w:t>
      </w:r>
    </w:p>
    <w:p w:rsidR="00045FDB" w:rsidRPr="00F41717" w:rsidRDefault="00045FDB" w:rsidP="00675C71">
      <w:pPr>
        <w:rPr>
          <w:sz w:val="20"/>
          <w:szCs w:val="20"/>
        </w:rPr>
      </w:pPr>
      <w:r w:rsidRPr="00F41717">
        <w:rPr>
          <w:sz w:val="20"/>
          <w:szCs w:val="20"/>
        </w:rPr>
        <w:t>The contents are intended to be used only by Eugene Delta Rotary Board members or their assigned agents. Distribution of the contents requires prior Board approval.</w:t>
      </w:r>
    </w:p>
    <w:p w:rsidR="00045FDB" w:rsidRDefault="00045FDB" w:rsidP="00675C71">
      <w:pPr>
        <w:rPr>
          <w:sz w:val="20"/>
          <w:szCs w:val="20"/>
        </w:rPr>
      </w:pPr>
    </w:p>
    <w:p w:rsidR="00045FDB" w:rsidRDefault="00045FDB" w:rsidP="00675C71">
      <w:pPr>
        <w:rPr>
          <w:sz w:val="20"/>
          <w:szCs w:val="20"/>
        </w:rPr>
      </w:pPr>
    </w:p>
    <w:p w:rsidR="00045FDB" w:rsidRDefault="00045FDB" w:rsidP="00675C71">
      <w:pP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r>
        <w:rPr>
          <w:b/>
          <w:sz w:val="28"/>
          <w:szCs w:val="28"/>
        </w:rPr>
        <w:t xml:space="preserve">Table of Contents </w:t>
      </w:r>
    </w:p>
    <w:p w:rsidR="00045FDB" w:rsidRDefault="00045FDB" w:rsidP="00675C71">
      <w:pPr>
        <w:tabs>
          <w:tab w:val="left" w:pos="7920"/>
        </w:tabs>
        <w:spacing w:line="360" w:lineRule="auto"/>
        <w:ind w:left="360" w:hanging="360"/>
        <w:jc w:val="center"/>
        <w:rPr>
          <w:sz w:val="28"/>
          <w:szCs w:val="28"/>
        </w:rPr>
      </w:pPr>
      <w:r>
        <w:rPr>
          <w:sz w:val="28"/>
          <w:szCs w:val="28"/>
        </w:rPr>
        <w:tab/>
      </w:r>
      <w:r>
        <w:rPr>
          <w:sz w:val="28"/>
          <w:szCs w:val="28"/>
        </w:rPr>
        <w:tab/>
      </w:r>
      <w:r w:rsidRPr="00693516">
        <w:rPr>
          <w:sz w:val="28"/>
          <w:szCs w:val="28"/>
          <w:u w:val="single"/>
        </w:rPr>
        <w:t>Page</w:t>
      </w:r>
    </w:p>
    <w:p w:rsidR="00045FDB" w:rsidRDefault="00045FDB" w:rsidP="00675C71">
      <w:pPr>
        <w:spacing w:line="360" w:lineRule="auto"/>
        <w:ind w:left="720" w:hanging="360"/>
        <w:rPr>
          <w:sz w:val="28"/>
          <w:szCs w:val="28"/>
        </w:rPr>
      </w:pPr>
      <w:r>
        <w:rPr>
          <w:sz w:val="28"/>
          <w:szCs w:val="28"/>
        </w:rPr>
        <w:t>Purpose of this Document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045FDB" w:rsidRPr="00693516" w:rsidRDefault="00045FDB" w:rsidP="00675C71">
      <w:pPr>
        <w:spacing w:line="360" w:lineRule="auto"/>
        <w:ind w:left="720" w:hanging="360"/>
        <w:rPr>
          <w:sz w:val="28"/>
          <w:szCs w:val="28"/>
          <w:u w:val="single"/>
        </w:rPr>
      </w:pPr>
      <w:r>
        <w:rPr>
          <w:sz w:val="28"/>
          <w:szCs w:val="28"/>
        </w:rPr>
        <w:t>Acknowledgements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r>
        <w:rPr>
          <w:sz w:val="28"/>
          <w:szCs w:val="28"/>
        </w:rPr>
        <w:tab/>
      </w:r>
    </w:p>
    <w:p w:rsidR="00045FDB" w:rsidRPr="007D2A8D" w:rsidRDefault="00045FDB" w:rsidP="00675C71">
      <w:pPr>
        <w:spacing w:line="360" w:lineRule="auto"/>
        <w:ind w:firstLine="360"/>
        <w:rPr>
          <w:sz w:val="28"/>
          <w:szCs w:val="28"/>
        </w:rPr>
      </w:pPr>
      <w:r w:rsidRPr="007D2A8D">
        <w:rPr>
          <w:sz w:val="28"/>
          <w:szCs w:val="28"/>
        </w:rPr>
        <w:t xml:space="preserve">Rotary International and </w:t>
      </w:r>
      <w:r>
        <w:rPr>
          <w:sz w:val="28"/>
          <w:szCs w:val="28"/>
        </w:rPr>
        <w:t>ShelterBox</w:t>
      </w:r>
      <w:r w:rsidRPr="007D2A8D">
        <w:rPr>
          <w:sz w:val="28"/>
          <w:szCs w:val="28"/>
        </w:rPr>
        <w:t xml:space="preserve"> Partnership</w:t>
      </w:r>
      <w:r>
        <w:rPr>
          <w:sz w:val="28"/>
          <w:szCs w:val="28"/>
        </w:rPr>
        <w:tab/>
      </w:r>
      <w:r>
        <w:rPr>
          <w:sz w:val="28"/>
          <w:szCs w:val="28"/>
        </w:rPr>
        <w:tab/>
      </w:r>
      <w:r>
        <w:rPr>
          <w:sz w:val="28"/>
          <w:szCs w:val="28"/>
        </w:rPr>
        <w:tab/>
      </w:r>
      <w:r>
        <w:rPr>
          <w:sz w:val="28"/>
          <w:szCs w:val="28"/>
        </w:rPr>
        <w:tab/>
        <w:t>3</w:t>
      </w:r>
    </w:p>
    <w:p w:rsidR="00045FDB" w:rsidRPr="007D2A8D" w:rsidRDefault="00045FDB" w:rsidP="00675C71">
      <w:pPr>
        <w:spacing w:line="360" w:lineRule="auto"/>
        <w:ind w:firstLine="360"/>
        <w:rPr>
          <w:bCs/>
          <w:sz w:val="28"/>
          <w:szCs w:val="28"/>
        </w:rPr>
      </w:pPr>
      <w:r>
        <w:rPr>
          <w:bCs/>
          <w:sz w:val="28"/>
          <w:szCs w:val="28"/>
        </w:rPr>
        <w:t>ShelterBox</w:t>
      </w:r>
      <w:r w:rsidRPr="007D2A8D">
        <w:rPr>
          <w:bCs/>
          <w:sz w:val="28"/>
          <w:szCs w:val="28"/>
        </w:rPr>
        <w:t xml:space="preserve"> </w:t>
      </w:r>
      <w:smartTag w:uri="urn:schemas-microsoft-com:office:smarttags" w:element="country-region">
        <w:smartTag w:uri="urn:schemas-microsoft-com:office:smarttags" w:element="place">
          <w:r w:rsidRPr="007D2A8D">
            <w:rPr>
              <w:bCs/>
              <w:sz w:val="28"/>
              <w:szCs w:val="28"/>
            </w:rPr>
            <w:t>USA</w:t>
          </w:r>
        </w:smartTag>
      </w:smartTag>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3</w:t>
      </w:r>
    </w:p>
    <w:p w:rsidR="00045FDB" w:rsidRPr="007D2A8D" w:rsidRDefault="00045FDB" w:rsidP="00675C71">
      <w:pPr>
        <w:spacing w:line="360" w:lineRule="auto"/>
        <w:ind w:left="720" w:hanging="360"/>
        <w:rPr>
          <w:bCs/>
          <w:sz w:val="28"/>
          <w:szCs w:val="28"/>
        </w:rPr>
      </w:pPr>
      <w:r w:rsidRPr="007D2A8D">
        <w:rPr>
          <w:bCs/>
          <w:sz w:val="28"/>
          <w:szCs w:val="28"/>
        </w:rPr>
        <w:t>What’s in the “Box”</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 xml:space="preserve">        </w:t>
      </w:r>
      <w:r>
        <w:rPr>
          <w:bCs/>
          <w:sz w:val="28"/>
          <w:szCs w:val="28"/>
        </w:rPr>
        <w:tab/>
        <w:t>4</w:t>
      </w:r>
    </w:p>
    <w:p w:rsidR="00045FDB" w:rsidRPr="007D2A8D" w:rsidRDefault="00045FDB" w:rsidP="00675C71">
      <w:pPr>
        <w:spacing w:line="360" w:lineRule="auto"/>
        <w:ind w:left="720" w:hanging="360"/>
        <w:rPr>
          <w:bCs/>
          <w:sz w:val="28"/>
          <w:szCs w:val="28"/>
        </w:rPr>
      </w:pPr>
      <w:r>
        <w:rPr>
          <w:bCs/>
          <w:sz w:val="28"/>
          <w:szCs w:val="28"/>
        </w:rPr>
        <w:t xml:space="preserve">In-country </w:t>
      </w:r>
      <w:r w:rsidRPr="007D2A8D">
        <w:rPr>
          <w:bCs/>
          <w:sz w:val="28"/>
          <w:szCs w:val="28"/>
        </w:rPr>
        <w:t>Partnering</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 xml:space="preserve">                  </w:t>
      </w:r>
      <w:r>
        <w:rPr>
          <w:bCs/>
          <w:sz w:val="28"/>
          <w:szCs w:val="28"/>
        </w:rPr>
        <w:tab/>
        <w:t>5</w:t>
      </w:r>
    </w:p>
    <w:p w:rsidR="00045FDB" w:rsidRPr="007D2A8D" w:rsidRDefault="00045FDB" w:rsidP="00675C71">
      <w:pPr>
        <w:spacing w:line="360" w:lineRule="auto"/>
        <w:ind w:left="720" w:hanging="360"/>
        <w:rPr>
          <w:bCs/>
          <w:sz w:val="28"/>
          <w:szCs w:val="28"/>
        </w:rPr>
      </w:pPr>
      <w:r w:rsidRPr="007D2A8D">
        <w:rPr>
          <w:bCs/>
          <w:sz w:val="28"/>
          <w:szCs w:val="28"/>
        </w:rPr>
        <w:t>Accreditations</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7</w:t>
      </w:r>
    </w:p>
    <w:p w:rsidR="00045FDB" w:rsidRPr="007D2A8D" w:rsidRDefault="00045FDB" w:rsidP="00675C71">
      <w:pPr>
        <w:spacing w:line="360" w:lineRule="auto"/>
        <w:ind w:left="720" w:hanging="360"/>
        <w:rPr>
          <w:bCs/>
          <w:sz w:val="28"/>
          <w:szCs w:val="28"/>
        </w:rPr>
      </w:pPr>
      <w:r w:rsidRPr="007D2A8D">
        <w:rPr>
          <w:bCs/>
          <w:sz w:val="28"/>
          <w:szCs w:val="28"/>
        </w:rPr>
        <w:t>Financial Performance Metrics</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7</w:t>
      </w:r>
    </w:p>
    <w:p w:rsidR="00045FDB" w:rsidRPr="007D2A8D" w:rsidRDefault="00045FDB" w:rsidP="00675C71">
      <w:pPr>
        <w:spacing w:line="360" w:lineRule="auto"/>
        <w:ind w:left="720" w:hanging="360"/>
        <w:rPr>
          <w:bCs/>
          <w:color w:val="339966"/>
          <w:sz w:val="28"/>
          <w:szCs w:val="28"/>
        </w:rPr>
      </w:pPr>
      <w:r w:rsidRPr="007D2A8D">
        <w:rPr>
          <w:bCs/>
          <w:sz w:val="28"/>
          <w:szCs w:val="28"/>
        </w:rPr>
        <w:t>Nobel Prize Nomination</w:t>
      </w:r>
      <w:r w:rsidRPr="007D2A8D">
        <w:rPr>
          <w:bCs/>
          <w:color w:val="339966"/>
          <w:sz w:val="28"/>
          <w:szCs w:val="28"/>
        </w:rPr>
        <w:t xml:space="preserve"> </w:t>
      </w:r>
      <w:r>
        <w:rPr>
          <w:bCs/>
          <w:color w:val="339966"/>
          <w:sz w:val="28"/>
          <w:szCs w:val="28"/>
        </w:rPr>
        <w:tab/>
      </w:r>
      <w:r>
        <w:rPr>
          <w:bCs/>
          <w:color w:val="339966"/>
          <w:sz w:val="28"/>
          <w:szCs w:val="28"/>
        </w:rPr>
        <w:tab/>
      </w:r>
      <w:r>
        <w:rPr>
          <w:bCs/>
          <w:color w:val="339966"/>
          <w:sz w:val="28"/>
          <w:szCs w:val="28"/>
        </w:rPr>
        <w:tab/>
      </w:r>
      <w:r>
        <w:rPr>
          <w:bCs/>
          <w:color w:val="339966"/>
          <w:sz w:val="28"/>
          <w:szCs w:val="28"/>
        </w:rPr>
        <w:tab/>
      </w:r>
      <w:r>
        <w:rPr>
          <w:bCs/>
          <w:color w:val="339966"/>
          <w:sz w:val="28"/>
          <w:szCs w:val="28"/>
        </w:rPr>
        <w:tab/>
      </w:r>
      <w:r>
        <w:rPr>
          <w:bCs/>
          <w:color w:val="339966"/>
          <w:sz w:val="28"/>
          <w:szCs w:val="28"/>
        </w:rPr>
        <w:tab/>
      </w:r>
      <w:r>
        <w:rPr>
          <w:bCs/>
          <w:color w:val="339966"/>
          <w:sz w:val="28"/>
          <w:szCs w:val="28"/>
        </w:rPr>
        <w:tab/>
      </w:r>
      <w:r>
        <w:rPr>
          <w:bCs/>
          <w:color w:val="339966"/>
          <w:sz w:val="28"/>
          <w:szCs w:val="28"/>
        </w:rPr>
        <w:tab/>
      </w:r>
      <w:r>
        <w:rPr>
          <w:bCs/>
          <w:sz w:val="28"/>
          <w:szCs w:val="28"/>
        </w:rPr>
        <w:t>8</w:t>
      </w:r>
    </w:p>
    <w:p w:rsidR="00045FDB" w:rsidRDefault="00045FDB" w:rsidP="00675C71">
      <w:pPr>
        <w:spacing w:line="360" w:lineRule="auto"/>
        <w:ind w:firstLine="360"/>
        <w:rPr>
          <w:bCs/>
          <w:sz w:val="28"/>
          <w:szCs w:val="28"/>
        </w:rPr>
      </w:pPr>
      <w:r w:rsidRPr="00A86150">
        <w:rPr>
          <w:bCs/>
          <w:sz w:val="28"/>
          <w:szCs w:val="28"/>
        </w:rPr>
        <w:t>Local Advertising Strategy to be based off the 2018 Experience</w:t>
      </w:r>
      <w:r>
        <w:rPr>
          <w:bCs/>
          <w:sz w:val="28"/>
          <w:szCs w:val="28"/>
        </w:rPr>
        <w:tab/>
      </w:r>
      <w:r>
        <w:rPr>
          <w:bCs/>
          <w:sz w:val="28"/>
          <w:szCs w:val="28"/>
        </w:rPr>
        <w:tab/>
        <w:t>8</w:t>
      </w:r>
    </w:p>
    <w:p w:rsidR="00045FDB" w:rsidRPr="007D2A8D" w:rsidRDefault="00045FDB" w:rsidP="00675C71">
      <w:pPr>
        <w:spacing w:line="360" w:lineRule="auto"/>
        <w:ind w:firstLine="360"/>
        <w:rPr>
          <w:sz w:val="28"/>
          <w:szCs w:val="28"/>
        </w:rPr>
      </w:pPr>
      <w:r w:rsidRPr="00064073">
        <w:rPr>
          <w:sz w:val="28"/>
          <w:szCs w:val="28"/>
        </w:rPr>
        <w:t>Interacting with the Public</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8</w:t>
      </w:r>
    </w:p>
    <w:p w:rsidR="00045FDB" w:rsidRDefault="00045FDB" w:rsidP="00675C71">
      <w:pPr>
        <w:spacing w:line="360" w:lineRule="auto"/>
        <w:ind w:left="720" w:hanging="360"/>
        <w:rPr>
          <w:sz w:val="28"/>
          <w:szCs w:val="28"/>
        </w:rPr>
      </w:pPr>
      <w:r w:rsidRPr="007D2A8D">
        <w:rPr>
          <w:sz w:val="28"/>
          <w:szCs w:val="28"/>
        </w:rPr>
        <w:t>Business Sponsor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045FDB" w:rsidRPr="007D2A8D" w:rsidRDefault="00045FDB" w:rsidP="00675C71">
      <w:pPr>
        <w:spacing w:line="360" w:lineRule="auto"/>
        <w:ind w:left="720" w:hanging="360"/>
        <w:rPr>
          <w:sz w:val="28"/>
          <w:szCs w:val="28"/>
        </w:rPr>
      </w:pPr>
      <w:r w:rsidRPr="007D2A8D">
        <w:rPr>
          <w:sz w:val="28"/>
          <w:szCs w:val="28"/>
        </w:rPr>
        <w:t xml:space="preserve">Home Show </w:t>
      </w:r>
      <w:r>
        <w:rPr>
          <w:sz w:val="28"/>
          <w:szCs w:val="28"/>
        </w:rPr>
        <w:t xml:space="preserve">Donations </w:t>
      </w:r>
      <w:r w:rsidRPr="007D2A8D">
        <w:rPr>
          <w:sz w:val="28"/>
          <w:szCs w:val="28"/>
        </w:rPr>
        <w:t>2015 to 2018</w:t>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045FDB" w:rsidRDefault="00045FDB" w:rsidP="00675C71">
      <w:pPr>
        <w:spacing w:line="360" w:lineRule="auto"/>
        <w:ind w:left="360"/>
        <w:rPr>
          <w:sz w:val="28"/>
          <w:szCs w:val="28"/>
        </w:rPr>
      </w:pPr>
      <w:r w:rsidRPr="007D2A8D">
        <w:rPr>
          <w:sz w:val="28"/>
          <w:szCs w:val="28"/>
        </w:rPr>
        <w:t xml:space="preserve">Delta Rotary Volunteers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045FDB" w:rsidRPr="00F5389C" w:rsidRDefault="00045FDB" w:rsidP="00675C71">
      <w:pPr>
        <w:spacing w:line="360" w:lineRule="auto"/>
        <w:ind w:firstLine="360"/>
      </w:pPr>
      <w:r>
        <w:rPr>
          <w:sz w:val="28"/>
          <w:szCs w:val="28"/>
        </w:rPr>
        <w:t xml:space="preserve">Accepting </w:t>
      </w:r>
      <w:r w:rsidRPr="00F5389C">
        <w:rPr>
          <w:sz w:val="28"/>
          <w:szCs w:val="28"/>
        </w:rPr>
        <w:t>Donations</w:t>
      </w:r>
      <w:r w:rsidRPr="00F5389C">
        <w:rPr>
          <w:sz w:val="28"/>
          <w:szCs w:val="28"/>
        </w:rPr>
        <w:tab/>
      </w:r>
      <w:r w:rsidRPr="00F5389C">
        <w:tab/>
      </w:r>
      <w:r>
        <w:tab/>
      </w:r>
      <w:r>
        <w:tab/>
      </w:r>
      <w:r w:rsidRPr="00F5389C">
        <w:tab/>
      </w:r>
      <w:r w:rsidRPr="00F5389C">
        <w:tab/>
      </w:r>
      <w:r w:rsidRPr="00F5389C">
        <w:tab/>
      </w:r>
      <w:r w:rsidRPr="00F5389C">
        <w:tab/>
      </w:r>
      <w:r w:rsidRPr="00F5389C">
        <w:tab/>
        <w:t>10</w:t>
      </w:r>
    </w:p>
    <w:p w:rsidR="00045FDB" w:rsidRDefault="00045FDB" w:rsidP="00675C71">
      <w:pPr>
        <w:spacing w:line="360" w:lineRule="auto"/>
        <w:ind w:left="720" w:hanging="360"/>
        <w:jc w:val="center"/>
        <w:rPr>
          <w:b/>
          <w:sz w:val="28"/>
          <w:szCs w:val="28"/>
        </w:rPr>
      </w:pPr>
    </w:p>
    <w:p w:rsidR="00045FDB" w:rsidRPr="008065AC" w:rsidRDefault="00045FDB" w:rsidP="00675C71">
      <w:pPr>
        <w:spacing w:line="360" w:lineRule="auto"/>
        <w:ind w:left="720" w:hanging="360"/>
        <w:jc w:val="center"/>
        <w:rPr>
          <w:b/>
          <w:sz w:val="28"/>
          <w:szCs w:val="28"/>
        </w:rPr>
      </w:pPr>
      <w:r w:rsidRPr="008065AC">
        <w:rPr>
          <w:b/>
          <w:sz w:val="28"/>
          <w:szCs w:val="28"/>
        </w:rPr>
        <w:t>Appendix</w:t>
      </w:r>
    </w:p>
    <w:p w:rsidR="00045FDB" w:rsidRPr="00AE5ACB" w:rsidRDefault="00045FDB" w:rsidP="00675C71">
      <w:pPr>
        <w:spacing w:line="360" w:lineRule="auto"/>
        <w:ind w:left="360"/>
      </w:pPr>
      <w:r>
        <w:rPr>
          <w:color w:val="333333"/>
          <w:sz w:val="28"/>
          <w:szCs w:val="28"/>
        </w:rPr>
        <w:t xml:space="preserve">2019 </w:t>
      </w:r>
      <w:r w:rsidRPr="00BA7FB5">
        <w:rPr>
          <w:color w:val="333333"/>
          <w:sz w:val="28"/>
          <w:szCs w:val="28"/>
        </w:rPr>
        <w:t>Delta Rotary ShelterBox Team</w:t>
      </w:r>
      <w:r>
        <w:rPr>
          <w:color w:val="333333"/>
          <w:sz w:val="28"/>
          <w:szCs w:val="28"/>
        </w:rPr>
        <w:tab/>
      </w:r>
      <w:r>
        <w:rPr>
          <w:color w:val="333333"/>
          <w:sz w:val="28"/>
          <w:szCs w:val="28"/>
        </w:rPr>
        <w:tab/>
      </w:r>
      <w:r>
        <w:rPr>
          <w:color w:val="333333"/>
          <w:sz w:val="28"/>
          <w:szCs w:val="28"/>
        </w:rPr>
        <w:tab/>
      </w:r>
      <w:r>
        <w:rPr>
          <w:color w:val="333333"/>
          <w:sz w:val="28"/>
          <w:szCs w:val="28"/>
        </w:rPr>
        <w:tab/>
      </w:r>
      <w:r>
        <w:rPr>
          <w:color w:val="333333"/>
          <w:sz w:val="28"/>
          <w:szCs w:val="28"/>
        </w:rPr>
        <w:tab/>
      </w:r>
      <w:r>
        <w:rPr>
          <w:color w:val="333333"/>
          <w:sz w:val="28"/>
          <w:szCs w:val="28"/>
        </w:rPr>
        <w:tab/>
        <w:t>11</w:t>
      </w:r>
      <w:r>
        <w:rPr>
          <w:color w:val="333333"/>
          <w:sz w:val="28"/>
          <w:szCs w:val="28"/>
        </w:rPr>
        <w:tab/>
      </w:r>
    </w:p>
    <w:p w:rsidR="00045FDB" w:rsidRDefault="00045FDB" w:rsidP="00675C71">
      <w:pPr>
        <w:spacing w:line="360" w:lineRule="auto"/>
        <w:ind w:left="360"/>
        <w:rPr>
          <w:sz w:val="28"/>
          <w:szCs w:val="28"/>
        </w:rPr>
      </w:pPr>
      <w:r w:rsidRPr="007D2A8D">
        <w:rPr>
          <w:sz w:val="28"/>
          <w:szCs w:val="28"/>
        </w:rPr>
        <w:t>Questions and Answers</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rsidR="00045FDB" w:rsidRDefault="00045FDB" w:rsidP="00675C71">
      <w:pPr>
        <w:spacing w:line="360" w:lineRule="auto"/>
        <w:ind w:left="360"/>
        <w:rPr>
          <w:sz w:val="28"/>
          <w:szCs w:val="28"/>
        </w:rPr>
      </w:pPr>
      <w:r>
        <w:rPr>
          <w:sz w:val="28"/>
          <w:szCs w:val="28"/>
        </w:rPr>
        <w:t>Talking Points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13</w:t>
      </w:r>
    </w:p>
    <w:p w:rsidR="00045FDB" w:rsidRDefault="00045FDB" w:rsidP="00675C71">
      <w:pPr>
        <w:spacing w:line="360" w:lineRule="auto"/>
        <w:ind w:left="360"/>
        <w:rPr>
          <w:sz w:val="28"/>
          <w:szCs w:val="28"/>
        </w:rPr>
      </w:pPr>
      <w:r>
        <w:rPr>
          <w:sz w:val="28"/>
          <w:szCs w:val="28"/>
        </w:rPr>
        <w:t>Case Studies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045FDB" w:rsidRPr="007D2A8D" w:rsidRDefault="00045FDB" w:rsidP="00675C71">
      <w:pPr>
        <w:spacing w:line="360" w:lineRule="auto"/>
        <w:ind w:left="360"/>
        <w:rPr>
          <w:sz w:val="28"/>
          <w:szCs w:val="28"/>
        </w:rPr>
      </w:pPr>
      <w:r>
        <w:rPr>
          <w:sz w:val="28"/>
          <w:szCs w:val="28"/>
        </w:rPr>
        <w:t>Home Show Sign Up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p>
    <w:p w:rsidR="00045FDB" w:rsidRPr="00575550" w:rsidRDefault="00045FDB" w:rsidP="00575550">
      <w:pPr>
        <w:ind w:left="720" w:firstLine="360"/>
        <w:rPr>
          <w:sz w:val="28"/>
          <w:szCs w:val="28"/>
        </w:rPr>
      </w:pPr>
    </w:p>
    <w:p w:rsidR="00045FDB" w:rsidRPr="007D2A8D" w:rsidRDefault="00045FDB" w:rsidP="00675C71">
      <w:pPr>
        <w:ind w:left="720" w:hanging="360"/>
        <w:rPr>
          <w:sz w:val="28"/>
          <w:szCs w:val="28"/>
        </w:rPr>
      </w:pPr>
    </w:p>
    <w:p w:rsidR="00045FDB" w:rsidRPr="007D2A8D" w:rsidRDefault="00045FDB" w:rsidP="00675C71">
      <w:pPr>
        <w:ind w:left="720" w:hanging="360"/>
        <w:rPr>
          <w:sz w:val="28"/>
          <w:szCs w:val="28"/>
        </w:rPr>
      </w:pPr>
    </w:p>
    <w:p w:rsidR="00045FDB" w:rsidRDefault="00045FDB" w:rsidP="00675C71">
      <w:pPr>
        <w:ind w:left="720" w:hanging="360"/>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r w:rsidRPr="005D5BD3">
        <w:rPr>
          <w:b/>
          <w:sz w:val="28"/>
          <w:szCs w:val="28"/>
        </w:rPr>
        <w:t>Purpose of the Document</w:t>
      </w:r>
    </w:p>
    <w:p w:rsidR="00045FDB" w:rsidRDefault="00045FDB" w:rsidP="00675C71">
      <w:r w:rsidRPr="00F40944">
        <w:t xml:space="preserve">This training guide </w:t>
      </w:r>
      <w:r>
        <w:t xml:space="preserve">is designed to equip Delta Rotary members who volunteer for the first time at the </w:t>
      </w:r>
      <w:r w:rsidRPr="00F40944">
        <w:t>Eugene</w:t>
      </w:r>
      <w:r>
        <w:t xml:space="preserve"> Oregon “Good Earth Home Show. </w:t>
      </w:r>
    </w:p>
    <w:p w:rsidR="00045FDB" w:rsidRDefault="00045FDB" w:rsidP="00675C71">
      <w:pPr>
        <w:jc w:val="center"/>
        <w:rPr>
          <w:b/>
          <w:sz w:val="28"/>
          <w:szCs w:val="28"/>
        </w:rPr>
      </w:pPr>
      <w:r w:rsidRPr="007244CC">
        <w:rPr>
          <w:b/>
          <w:sz w:val="28"/>
          <w:szCs w:val="28"/>
        </w:rPr>
        <w:t>Acknowledgements</w:t>
      </w:r>
    </w:p>
    <w:p w:rsidR="00045FDB" w:rsidRPr="00F40944" w:rsidRDefault="00045FDB" w:rsidP="00675C71">
      <w:r>
        <w:t xml:space="preserve">A special thanks goes to ShelterBox </w:t>
      </w:r>
      <w:smartTag w:uri="urn:schemas-microsoft-com:office:smarttags" w:element="country-region">
        <w:smartTag w:uri="urn:schemas-microsoft-com:office:smarttags" w:element="place">
          <w:r>
            <w:t>USA</w:t>
          </w:r>
        </w:smartTag>
      </w:smartTag>
      <w:r>
        <w:t xml:space="preserve"> staff for the assistance provided in developing this document. Specifically, special recognition goes to </w:t>
      </w:r>
      <w:r w:rsidRPr="007244CC">
        <w:rPr>
          <w:bCs/>
          <w:color w:val="222222"/>
        </w:rPr>
        <w:t>Sharee Sheets</w:t>
      </w:r>
      <w:r>
        <w:rPr>
          <w:bCs/>
          <w:color w:val="222222"/>
        </w:rPr>
        <w:t xml:space="preserve">, </w:t>
      </w:r>
      <w:r w:rsidRPr="007244CC">
        <w:rPr>
          <w:color w:val="222222"/>
        </w:rPr>
        <w:t>Volunteer and Partnerships Manager</w:t>
      </w:r>
      <w:r>
        <w:rPr>
          <w:color w:val="222222"/>
        </w:rPr>
        <w:t>, and Bill Woodward, who is a ShelterBox USA Board Member.</w:t>
      </w:r>
    </w:p>
    <w:p w:rsidR="00045FDB" w:rsidRDefault="00045FDB" w:rsidP="00675C71">
      <w:pPr>
        <w:jc w:val="center"/>
        <w:rPr>
          <w:sz w:val="28"/>
          <w:szCs w:val="28"/>
          <w:u w:val="single"/>
        </w:rPr>
      </w:pPr>
    </w:p>
    <w:p w:rsidR="00045FDB" w:rsidRDefault="00045FDB" w:rsidP="00675C71">
      <w:pPr>
        <w:jc w:val="center"/>
        <w:rPr>
          <w:b/>
          <w:sz w:val="28"/>
          <w:szCs w:val="28"/>
        </w:rPr>
      </w:pPr>
      <w:r>
        <w:rPr>
          <w:b/>
          <w:sz w:val="28"/>
          <w:szCs w:val="28"/>
        </w:rPr>
        <w:t xml:space="preserve">Rotary International and ShelterBox Partnership </w:t>
      </w:r>
    </w:p>
    <w:p w:rsidR="00045FDB" w:rsidRDefault="00045FDB" w:rsidP="00675C71">
      <w:pPr>
        <w:rPr>
          <w:sz w:val="28"/>
          <w:szCs w:val="28"/>
        </w:rPr>
      </w:pPr>
      <w:r w:rsidRPr="00F40944">
        <w:t xml:space="preserve">In 2012 </w:t>
      </w:r>
      <w:r>
        <w:t>ShelterBox</w:t>
      </w:r>
      <w:r w:rsidRPr="00F40944">
        <w:t xml:space="preserve"> </w:t>
      </w:r>
      <w:r w:rsidRPr="00F40944">
        <w:rPr>
          <w:rStyle w:val="Strong"/>
          <w:b w:val="0"/>
          <w:bCs/>
          <w:bdr w:val="none" w:sz="0" w:space="0" w:color="auto" w:frame="1"/>
        </w:rPr>
        <w:t>became Rotary International’s first globa</w:t>
      </w:r>
      <w:r>
        <w:rPr>
          <w:rStyle w:val="Strong"/>
          <w:b w:val="0"/>
          <w:bCs/>
          <w:bdr w:val="none" w:sz="0" w:space="0" w:color="auto" w:frame="1"/>
        </w:rPr>
        <w:t>l project partner and remains</w:t>
      </w:r>
      <w:r w:rsidRPr="00F40944">
        <w:rPr>
          <w:rStyle w:val="Strong"/>
          <w:b w:val="0"/>
          <w:bCs/>
          <w:bdr w:val="none" w:sz="0" w:space="0" w:color="auto" w:frame="1"/>
        </w:rPr>
        <w:t xml:space="preserve"> its only disaster relief charity.</w:t>
      </w:r>
      <w:r w:rsidRPr="00F40944">
        <w:t xml:space="preserve"> This agreement allows both organizations to collaborate </w:t>
      </w:r>
      <w:r>
        <w:t xml:space="preserve">in offering a </w:t>
      </w:r>
      <w:r w:rsidRPr="00F40944">
        <w:t xml:space="preserve">tailored response to a variety of </w:t>
      </w:r>
      <w:r>
        <w:t>serious global disasters</w:t>
      </w:r>
      <w:r w:rsidRPr="00F40944">
        <w:t>.</w:t>
      </w:r>
      <w:r>
        <w:rPr>
          <w:sz w:val="28"/>
          <w:szCs w:val="28"/>
        </w:rPr>
        <w:t xml:space="preserve"> </w:t>
      </w:r>
    </w:p>
    <w:p w:rsidR="00045FDB" w:rsidRDefault="00045FDB" w:rsidP="00675C71">
      <w:pPr>
        <w:jc w:val="center"/>
        <w:rPr>
          <w:sz w:val="28"/>
          <w:szCs w:val="28"/>
        </w:rPr>
      </w:pPr>
    </w:p>
    <w:p w:rsidR="00045FDB" w:rsidRDefault="00045FDB" w:rsidP="00675C71">
      <w:pPr>
        <w:jc w:val="center"/>
        <w:rPr>
          <w:sz w:val="28"/>
          <w:szCs w:val="28"/>
        </w:rPr>
      </w:pPr>
      <w:r>
        <w:rPr>
          <w:noProof/>
          <w:lang w:eastAsia="en-US"/>
        </w:rPr>
        <w:pict>
          <v:shape id="Picture 2" o:spid="_x0000_i1026" type="#_x0000_t75" alt="rotaryppemailsig" style="width:173.4pt;height:75pt;visibility:visible">
            <v:imagedata r:id="rId10" o:title=""/>
          </v:shape>
        </w:pict>
      </w:r>
    </w:p>
    <w:p w:rsidR="00045FDB" w:rsidRDefault="00045FDB" w:rsidP="00675C71">
      <w:pPr>
        <w:jc w:val="center"/>
        <w:rPr>
          <w:sz w:val="28"/>
          <w:szCs w:val="28"/>
        </w:rPr>
      </w:pPr>
    </w:p>
    <w:p w:rsidR="00045FDB" w:rsidRDefault="00045FDB" w:rsidP="00675C71">
      <w:r w:rsidRPr="004955F1">
        <w:t>In 2012,</w:t>
      </w:r>
      <w:r>
        <w:t xml:space="preserve"> </w:t>
      </w:r>
      <w:r w:rsidRPr="00F40944">
        <w:t>Eugene Delta Rotary Club</w:t>
      </w:r>
      <w:r>
        <w:t xml:space="preserve"> </w:t>
      </w:r>
      <w:r w:rsidRPr="00F40944">
        <w:t xml:space="preserve">committed to support Rotary International’s relationship with </w:t>
      </w:r>
      <w:r>
        <w:t>ShelterBox</w:t>
      </w:r>
      <w:r w:rsidRPr="00F40944">
        <w:t xml:space="preserve"> </w:t>
      </w:r>
      <w:smartTag w:uri="urn:schemas-microsoft-com:office:smarttags" w:element="country-region">
        <w:r w:rsidRPr="00F40944">
          <w:t>USA</w:t>
        </w:r>
      </w:smartTag>
      <w:r w:rsidRPr="00F40944">
        <w:t xml:space="preserve"> by establishing an annual fund raiser to reach the greater </w:t>
      </w:r>
      <w:smartTag w:uri="urn:schemas-microsoft-com:office:smarttags" w:element="country-region">
        <w:smartTag w:uri="urn:schemas-microsoft-com:office:smarttags" w:element="City">
          <w:smartTag w:uri="urn:schemas-microsoft-com:office:smarttags" w:element="City">
            <w:smartTag w:uri="urn:schemas-microsoft-com:office:smarttags" w:element="place">
              <w:r w:rsidRPr="00F40944">
                <w:t>Eugene</w:t>
              </w:r>
            </w:smartTag>
          </w:smartTag>
          <w:r w:rsidRPr="00F40944">
            <w:t xml:space="preserve">, </w:t>
          </w:r>
          <w:smartTag w:uri="urn:schemas-microsoft-com:office:smarttags" w:element="country-region">
            <w:smartTag w:uri="urn:schemas-microsoft-com:office:smarttags" w:element="State">
              <w:r w:rsidRPr="00F40944">
                <w:t>Oregon</w:t>
              </w:r>
            </w:smartTag>
          </w:smartTag>
        </w:smartTag>
      </w:smartTag>
      <w:r w:rsidRPr="00F40944">
        <w:t xml:space="preserve"> community.  </w:t>
      </w:r>
      <w:r>
        <w:t xml:space="preserve">Over </w:t>
      </w:r>
      <w:r w:rsidRPr="00F40944">
        <w:t xml:space="preserve">$105,000 has </w:t>
      </w:r>
      <w:r>
        <w:t xml:space="preserve">been </w:t>
      </w:r>
      <w:r w:rsidRPr="00F40944">
        <w:t xml:space="preserve">collected over for </w:t>
      </w:r>
      <w:r>
        <w:t>ShelterBox</w:t>
      </w:r>
      <w:r w:rsidRPr="00F40944">
        <w:t xml:space="preserve"> </w:t>
      </w:r>
      <w:smartTag w:uri="urn:schemas-microsoft-com:office:smarttags" w:element="country-region">
        <w:smartTag w:uri="urn:schemas-microsoft-com:office:smarttags" w:element="place">
          <w:r w:rsidRPr="00F40944">
            <w:t>USA</w:t>
          </w:r>
        </w:smartTag>
      </w:smartTag>
      <w:r>
        <w:t xml:space="preserve"> in the last five years</w:t>
      </w:r>
      <w:r w:rsidRPr="00F40944">
        <w:t xml:space="preserve">. </w:t>
      </w:r>
    </w:p>
    <w:p w:rsidR="00045FDB" w:rsidRDefault="00045FDB" w:rsidP="00675C71"/>
    <w:p w:rsidR="00045FDB" w:rsidRPr="00F40944" w:rsidRDefault="00045FDB" w:rsidP="00675C71">
      <w:r w:rsidRPr="00F40944">
        <w:t xml:space="preserve">The Delta Rotary </w:t>
      </w:r>
      <w:r>
        <w:t>B</w:t>
      </w:r>
      <w:r w:rsidRPr="00F40944">
        <w:t xml:space="preserve">oard </w:t>
      </w:r>
      <w:r>
        <w:t xml:space="preserve">continues to view </w:t>
      </w:r>
      <w:r w:rsidRPr="00F40944">
        <w:t xml:space="preserve">the best approach to </w:t>
      </w:r>
      <w:r>
        <w:t xml:space="preserve">solicit donations from </w:t>
      </w:r>
      <w:r w:rsidRPr="00F40944">
        <w:t xml:space="preserve">the community is through the annual Good Earth Home held </w:t>
      </w:r>
      <w:r>
        <w:t xml:space="preserve">annually </w:t>
      </w:r>
      <w:r w:rsidRPr="00F40944">
        <w:t xml:space="preserve">at the </w:t>
      </w:r>
      <w:r>
        <w:t xml:space="preserve">centrally located </w:t>
      </w:r>
      <w:r w:rsidRPr="00F40944">
        <w:t xml:space="preserve">Lane County Fair Grounds. This show draws approximately 20,000 to 25,000 people over a three-day weekend </w:t>
      </w:r>
      <w:r>
        <w:t xml:space="preserve">period </w:t>
      </w:r>
      <w:r w:rsidRPr="00F40944">
        <w:t xml:space="preserve">in mid-January. </w:t>
      </w:r>
    </w:p>
    <w:p w:rsidR="00045FDB" w:rsidRDefault="00045FDB" w:rsidP="00675C71">
      <w:pPr>
        <w:ind w:left="720" w:hanging="360"/>
        <w:jc w:val="center"/>
        <w:rPr>
          <w:b/>
          <w:bCs/>
          <w:sz w:val="28"/>
          <w:szCs w:val="28"/>
        </w:rPr>
      </w:pPr>
      <w:r w:rsidRPr="004977F0">
        <w:rPr>
          <w:b/>
          <w:bCs/>
          <w:sz w:val="28"/>
          <w:szCs w:val="28"/>
        </w:rPr>
        <w:t xml:space="preserve"> </w:t>
      </w:r>
    </w:p>
    <w:p w:rsidR="00045FDB" w:rsidRDefault="00045FDB" w:rsidP="00675C71">
      <w:pPr>
        <w:ind w:left="720" w:hanging="360"/>
        <w:jc w:val="center"/>
        <w:rPr>
          <w:b/>
          <w:bCs/>
          <w:sz w:val="28"/>
          <w:szCs w:val="28"/>
        </w:rPr>
      </w:pPr>
      <w:r>
        <w:rPr>
          <w:b/>
          <w:bCs/>
          <w:sz w:val="28"/>
          <w:szCs w:val="28"/>
        </w:rPr>
        <w:t>ShelterBox</w:t>
      </w:r>
      <w:r w:rsidRPr="004977F0">
        <w:rPr>
          <w:b/>
          <w:bCs/>
          <w:sz w:val="28"/>
          <w:szCs w:val="28"/>
        </w:rPr>
        <w:t xml:space="preserve"> </w:t>
      </w:r>
      <w:smartTag w:uri="urn:schemas-microsoft-com:office:smarttags" w:element="country-region">
        <w:smartTag w:uri="urn:schemas-microsoft-com:office:smarttags" w:element="place">
          <w:r w:rsidRPr="004977F0">
            <w:rPr>
              <w:b/>
              <w:bCs/>
              <w:sz w:val="28"/>
              <w:szCs w:val="28"/>
            </w:rPr>
            <w:t>USA</w:t>
          </w:r>
        </w:smartTag>
      </w:smartTag>
      <w:r>
        <w:rPr>
          <w:b/>
          <w:bCs/>
          <w:sz w:val="28"/>
          <w:szCs w:val="28"/>
        </w:rPr>
        <w:t xml:space="preserve"> </w:t>
      </w:r>
    </w:p>
    <w:p w:rsidR="00045FDB" w:rsidRDefault="00045FDB" w:rsidP="00675C71">
      <w:pPr>
        <w:pStyle w:val="NormalWeb"/>
        <w:spacing w:before="0" w:beforeAutospacing="0" w:after="0" w:afterAutospacing="0" w:line="258" w:lineRule="atLeast"/>
        <w:textAlignment w:val="baseline"/>
      </w:pPr>
      <w:r>
        <w:rPr>
          <w:bCs/>
        </w:rPr>
        <w:t>What ShelterBox Believes: “Shelter i</w:t>
      </w:r>
      <w:r w:rsidRPr="00F40944">
        <w:rPr>
          <w:bCs/>
        </w:rPr>
        <w:t>s a human right</w:t>
      </w:r>
      <w:r>
        <w:rPr>
          <w:bCs/>
        </w:rPr>
        <w:t>.”</w:t>
      </w:r>
      <w:r w:rsidRPr="00F40944">
        <w:rPr>
          <w:bCs/>
        </w:rPr>
        <w:t xml:space="preserve"> </w:t>
      </w:r>
      <w:r>
        <w:rPr>
          <w:bCs/>
        </w:rPr>
        <w:t>Making it available</w:t>
      </w:r>
      <w:r w:rsidRPr="00F40944">
        <w:rPr>
          <w:bCs/>
        </w:rPr>
        <w:t xml:space="preserve"> </w:t>
      </w:r>
      <w:r>
        <w:rPr>
          <w:bCs/>
        </w:rPr>
        <w:t>in the after math of</w:t>
      </w:r>
      <w:r w:rsidRPr="00F40944">
        <w:rPr>
          <w:bCs/>
        </w:rPr>
        <w:t xml:space="preserve"> chaos of disaster and conflict is vital</w:t>
      </w:r>
      <w:r>
        <w:rPr>
          <w:bCs/>
        </w:rPr>
        <w:t xml:space="preserve"> to basic human existence</w:t>
      </w:r>
      <w:r w:rsidRPr="00F40944">
        <w:rPr>
          <w:bCs/>
        </w:rPr>
        <w:t>.</w:t>
      </w:r>
      <w:r>
        <w:rPr>
          <w:bCs/>
        </w:rPr>
        <w:t xml:space="preserve"> </w:t>
      </w:r>
      <w:r w:rsidRPr="00F40944">
        <w:t xml:space="preserve">When people are plunged into crisis, normality is suspended. But good, quality shelter can cut through the chaos. This is why </w:t>
      </w:r>
      <w:r>
        <w:t xml:space="preserve">ShelterBox </w:t>
      </w:r>
      <w:r w:rsidRPr="00F40944">
        <w:t>provide</w:t>
      </w:r>
      <w:r>
        <w:t>s</w:t>
      </w:r>
      <w:r w:rsidRPr="00F40944">
        <w:t xml:space="preserve"> the tools </w:t>
      </w:r>
      <w:r>
        <w:t>which</w:t>
      </w:r>
      <w:r w:rsidRPr="00F40944">
        <w:t xml:space="preserve"> enable people to rebuild homes and their lives.</w:t>
      </w:r>
    </w:p>
    <w:p w:rsidR="00045FDB" w:rsidRDefault="00045FDB" w:rsidP="00675C71">
      <w:pPr>
        <w:pStyle w:val="NormalWeb"/>
        <w:spacing w:before="0" w:beforeAutospacing="0" w:after="0" w:afterAutospacing="0" w:line="258" w:lineRule="atLeast"/>
        <w:textAlignment w:val="baseline"/>
      </w:pPr>
    </w:p>
    <w:p w:rsidR="00045FDB" w:rsidRDefault="00045FDB" w:rsidP="00675C71">
      <w:pPr>
        <w:pStyle w:val="NormalWeb"/>
        <w:spacing w:before="0" w:beforeAutospacing="0" w:after="0" w:afterAutospacing="0" w:line="258" w:lineRule="atLeast"/>
        <w:jc w:val="center"/>
        <w:textAlignment w:val="baseline"/>
      </w:pPr>
      <w:r>
        <w:rPr>
          <w:noProof/>
          <w:lang w:eastAsia="en-US"/>
        </w:rPr>
        <w:pict>
          <v:shape id="Picture 3" o:spid="_x0000_i1027" type="#_x0000_t75" alt="ShelterBox in Ecuador 2016" style="width:228pt;height:171pt;visibility:visible">
            <v:imagedata r:id="rId11" o:title=""/>
          </v:shape>
        </w:pict>
      </w:r>
    </w:p>
    <w:p w:rsidR="00045FDB" w:rsidRDefault="00045FDB" w:rsidP="00675C71">
      <w:pPr>
        <w:pStyle w:val="NormalWeb"/>
        <w:spacing w:before="0" w:beforeAutospacing="0" w:after="0" w:afterAutospacing="0" w:line="258" w:lineRule="atLeast"/>
        <w:textAlignment w:val="baseline"/>
      </w:pPr>
      <w:r>
        <w:t xml:space="preserve">Meeting Unique Needs: The operational teams know from experience </w:t>
      </w:r>
      <w:r w:rsidRPr="00F40944">
        <w:t xml:space="preserve">that </w:t>
      </w:r>
      <w:r w:rsidRPr="004955F1">
        <w:t>one-size</w:t>
      </w:r>
      <w:r w:rsidRPr="00F40944">
        <w:t xml:space="preserve"> </w:t>
      </w:r>
      <w:r>
        <w:t>does not fit</w:t>
      </w:r>
      <w:r w:rsidRPr="00F40944">
        <w:t xml:space="preserve"> all</w:t>
      </w:r>
      <w:r>
        <w:t xml:space="preserve"> crises</w:t>
      </w:r>
      <w:r w:rsidRPr="00F40944">
        <w:t xml:space="preserve">. </w:t>
      </w:r>
      <w:r>
        <w:t>The in-country teams work hard t</w:t>
      </w:r>
      <w:r w:rsidRPr="00F40944">
        <w:t>o understand the</w:t>
      </w:r>
      <w:r>
        <w:t xml:space="preserve"> short and long-term</w:t>
      </w:r>
      <w:r w:rsidRPr="00F40944">
        <w:t xml:space="preserve"> impact of each emergency and the need this creates within individual communities. </w:t>
      </w:r>
    </w:p>
    <w:p w:rsidR="00045FDB" w:rsidRDefault="00045FDB" w:rsidP="00675C71">
      <w:pPr>
        <w:pStyle w:val="NormalWeb"/>
        <w:spacing w:before="0" w:beforeAutospacing="0" w:after="0" w:afterAutospacing="0" w:line="258" w:lineRule="atLeast"/>
        <w:textAlignment w:val="baseline"/>
      </w:pPr>
    </w:p>
    <w:p w:rsidR="00045FDB" w:rsidRDefault="00045FDB" w:rsidP="00675C71">
      <w:pPr>
        <w:pStyle w:val="NormalWeb"/>
        <w:spacing w:before="0" w:beforeAutospacing="0" w:after="0" w:afterAutospacing="0" w:line="258" w:lineRule="atLeast"/>
        <w:textAlignment w:val="baseline"/>
      </w:pPr>
      <w:r>
        <w:rPr>
          <w:rStyle w:val="Strong"/>
          <w:b w:val="0"/>
          <w:bCs/>
          <w:bdr w:val="none" w:sz="0" w:space="0" w:color="auto" w:frame="1"/>
        </w:rPr>
        <w:t>A Brief History: ShelterBox</w:t>
      </w:r>
      <w:r w:rsidRPr="00F40944">
        <w:rPr>
          <w:rStyle w:val="Strong"/>
          <w:b w:val="0"/>
          <w:bCs/>
          <w:bdr w:val="none" w:sz="0" w:space="0" w:color="auto" w:frame="1"/>
        </w:rPr>
        <w:t xml:space="preserve"> was founded </w:t>
      </w:r>
      <w:r>
        <w:rPr>
          <w:rStyle w:val="Strong"/>
          <w:b w:val="0"/>
          <w:bCs/>
          <w:bdr w:val="none" w:sz="0" w:space="0" w:color="auto" w:frame="1"/>
        </w:rPr>
        <w:t xml:space="preserve">in 2000 through the efforts of a </w:t>
      </w:r>
      <w:r w:rsidRPr="00F40944">
        <w:t xml:space="preserve">Rotary Club in </w:t>
      </w:r>
      <w:smartTag w:uri="urn:schemas-microsoft-com:office:smarttags" w:element="country-region">
        <w:smartTag w:uri="urn:schemas-microsoft-com:office:smarttags" w:element="City">
          <w:smartTag w:uri="urn:schemas-microsoft-com:office:smarttags" w:element="City">
            <w:smartTag w:uri="urn:schemas-microsoft-com:office:smarttags" w:element="place">
              <w:r w:rsidRPr="00F40944">
                <w:t>Cornwall</w:t>
              </w:r>
            </w:smartTag>
          </w:smartTag>
          <w:r>
            <w:t xml:space="preserve">, </w:t>
          </w:r>
          <w:smartTag w:uri="urn:schemas-microsoft-com:office:smarttags" w:element="country-region">
            <w:r>
              <w:t>England</w:t>
            </w:r>
          </w:smartTag>
        </w:smartTag>
      </w:smartTag>
      <w:r>
        <w:t xml:space="preserve"> who made ShelterBox their millennial project. This kicked off an outpouring of interest and support from </w:t>
      </w:r>
      <w:r>
        <w:rPr>
          <w:rStyle w:val="Strong"/>
          <w:b w:val="0"/>
          <w:bCs/>
          <w:bdr w:val="none" w:sz="0" w:space="0" w:color="auto" w:frame="1"/>
        </w:rPr>
        <w:t>Rotary clubs in many countries. Today</w:t>
      </w:r>
      <w:r w:rsidRPr="00675C71">
        <w:rPr>
          <w:rStyle w:val="Strong"/>
          <w:b w:val="0"/>
          <w:bCs/>
          <w:color w:val="FF0000"/>
          <w:bdr w:val="none" w:sz="0" w:space="0" w:color="auto" w:frame="1"/>
        </w:rPr>
        <w:t xml:space="preserve">, </w:t>
      </w:r>
      <w:r>
        <w:rPr>
          <w:rStyle w:val="Strong"/>
          <w:b w:val="0"/>
          <w:bCs/>
          <w:bdr w:val="none" w:sz="0" w:space="0" w:color="auto" w:frame="1"/>
        </w:rPr>
        <w:t>ShelterBox</w:t>
      </w:r>
      <w:r w:rsidRPr="00F40944">
        <w:t xml:space="preserve"> staff and volunteers have </w:t>
      </w:r>
      <w:r>
        <w:t>assisted</w:t>
      </w:r>
      <w:r w:rsidRPr="00F40944">
        <w:t xml:space="preserve"> more than 1.</w:t>
      </w:r>
      <w:r>
        <w:t>3</w:t>
      </w:r>
      <w:r w:rsidRPr="00F40944">
        <w:t xml:space="preserve"> million people in nearly 100 countries.</w:t>
      </w:r>
      <w:r>
        <w:t xml:space="preserve"> </w:t>
      </w:r>
      <w:r w:rsidRPr="00F40944">
        <w:t xml:space="preserve">Little did </w:t>
      </w:r>
      <w:r>
        <w:t xml:space="preserve">the founders </w:t>
      </w:r>
      <w:r w:rsidRPr="00F40944">
        <w:t xml:space="preserve">know </w:t>
      </w:r>
      <w:r>
        <w:t xml:space="preserve">that today ShelterBox has </w:t>
      </w:r>
      <w:r w:rsidRPr="00F40944">
        <w:t>become the largest Rotary Club project in the world</w:t>
      </w:r>
      <w:r>
        <w:t>.</w:t>
      </w:r>
    </w:p>
    <w:p w:rsidR="00045FDB" w:rsidRDefault="00045FDB" w:rsidP="00675C71">
      <w:pPr>
        <w:pStyle w:val="NormalWeb"/>
        <w:spacing w:before="0" w:beforeAutospacing="0" w:after="0" w:afterAutospacing="0" w:line="258" w:lineRule="atLeast"/>
        <w:textAlignment w:val="baseline"/>
        <w:rPr>
          <w:b/>
          <w:sz w:val="28"/>
          <w:szCs w:val="28"/>
        </w:rPr>
      </w:pPr>
    </w:p>
    <w:p w:rsidR="00045FDB" w:rsidRDefault="00045FDB" w:rsidP="00675C71">
      <w:pPr>
        <w:pStyle w:val="NormalWeb"/>
        <w:spacing w:before="0" w:beforeAutospacing="0" w:after="0" w:afterAutospacing="0" w:line="258" w:lineRule="atLeast"/>
        <w:textAlignment w:val="baseline"/>
      </w:pPr>
      <w:r>
        <w:t xml:space="preserve">Ambassadors: These volunteers </w:t>
      </w:r>
      <w:r w:rsidRPr="007B0AD5">
        <w:t xml:space="preserve">are the face of </w:t>
      </w:r>
      <w:r>
        <w:t>ShelterBox</w:t>
      </w:r>
      <w:r w:rsidRPr="007B0AD5">
        <w:t xml:space="preserve"> in their </w:t>
      </w:r>
      <w:r>
        <w:t xml:space="preserve">local </w:t>
      </w:r>
      <w:r w:rsidRPr="007B0AD5">
        <w:t xml:space="preserve">communities. They meet with service clubs, religious, professional, and youth groups, and introduce audiences to </w:t>
      </w:r>
      <w:r>
        <w:t xml:space="preserve">ShelterBox. </w:t>
      </w:r>
      <w:r w:rsidRPr="007B0AD5">
        <w:t xml:space="preserve">Ambassadors </w:t>
      </w:r>
      <w:r>
        <w:t>make</w:t>
      </w:r>
      <w:r w:rsidRPr="007B0AD5">
        <w:t xml:space="preserve"> 12 </w:t>
      </w:r>
      <w:r>
        <w:t xml:space="preserve">local </w:t>
      </w:r>
      <w:r w:rsidRPr="007B0AD5">
        <w:t>presentations</w:t>
      </w:r>
      <w:r>
        <w:t xml:space="preserve"> annually and frequently join response rescue teams at disaster sites</w:t>
      </w:r>
      <w:r w:rsidRPr="007B0AD5">
        <w:t>.</w:t>
      </w:r>
      <w:r>
        <w:t xml:space="preserve"> Greg Vic and Kieran Walsh are Delta Rotary members and ShelterBox Ambassadors. Bill Woodard is a Delta Rotary honorary member, an Ambassador</w:t>
      </w:r>
      <w:r w:rsidRPr="00675C71">
        <w:rPr>
          <w:color w:val="FF0000"/>
        </w:rPr>
        <w:t xml:space="preserve">, </w:t>
      </w:r>
      <w:r>
        <w:t>and a ShelterBox USA governing Board member.</w:t>
      </w:r>
    </w:p>
    <w:p w:rsidR="00045FDB" w:rsidRDefault="00045FDB" w:rsidP="00675C71">
      <w:pPr>
        <w:jc w:val="center"/>
        <w:rPr>
          <w:b/>
          <w:sz w:val="28"/>
          <w:szCs w:val="28"/>
        </w:rPr>
      </w:pPr>
    </w:p>
    <w:p w:rsidR="00045FDB" w:rsidRDefault="00045FDB" w:rsidP="00675C71">
      <w:pPr>
        <w:jc w:val="center"/>
        <w:rPr>
          <w:b/>
          <w:sz w:val="28"/>
          <w:szCs w:val="28"/>
        </w:rPr>
      </w:pPr>
      <w:r>
        <w:rPr>
          <w:b/>
          <w:sz w:val="28"/>
          <w:szCs w:val="28"/>
        </w:rPr>
        <w:t>What’s in the Box?</w:t>
      </w:r>
    </w:p>
    <w:p w:rsidR="00045FDB" w:rsidRDefault="00045FDB" w:rsidP="00675C71">
      <w:pPr>
        <w:pStyle w:val="NormalWeb"/>
        <w:spacing w:before="0" w:beforeAutospacing="0" w:after="164" w:afterAutospacing="0" w:line="258" w:lineRule="atLeast"/>
        <w:textAlignment w:val="baseline"/>
        <w:rPr>
          <w:color w:val="333333"/>
          <w:sz w:val="20"/>
          <w:szCs w:val="20"/>
        </w:rPr>
      </w:pPr>
      <w:r>
        <w:t xml:space="preserve">Many aid workers, the press, and local political leaders recognize the large green </w:t>
      </w:r>
      <w:r w:rsidRPr="00675C71">
        <w:rPr>
          <w:color w:val="FF0000"/>
        </w:rPr>
        <w:t>“</w:t>
      </w:r>
      <w:r>
        <w:t>ShelterBox</w:t>
      </w:r>
      <w:r w:rsidRPr="00675C71">
        <w:rPr>
          <w:color w:val="FF0000"/>
        </w:rPr>
        <w:t>”</w:t>
      </w:r>
      <w:r>
        <w:t xml:space="preserve"> as a life-building resource. The</w:t>
      </w:r>
      <w:r w:rsidRPr="007B62E4">
        <w:t xml:space="preserve"> sturdy green </w:t>
      </w:r>
      <w:r>
        <w:t>ShelterBox</w:t>
      </w:r>
      <w:r w:rsidRPr="007B62E4">
        <w:t>es contain family-sized tents spec</w:t>
      </w:r>
      <w:r>
        <w:t>ifically</w:t>
      </w:r>
      <w:r w:rsidRPr="007B62E4">
        <w:t xml:space="preserve"> designed to withstand the elements and provide people with temporary shelter until they are able to start the process of rebuilding a home.</w:t>
      </w:r>
      <w:r>
        <w:t xml:space="preserve"> The types and quantities of supplies packed in a ShelterBox depend on the level of disaster, climate, partner participation and other variables. </w:t>
      </w:r>
    </w:p>
    <w:p w:rsidR="00045FDB" w:rsidRDefault="00045FDB" w:rsidP="00675C71">
      <w:pPr>
        <w:pStyle w:val="NormalWeb"/>
        <w:spacing w:before="0" w:beforeAutospacing="0" w:after="164" w:afterAutospacing="0" w:line="258" w:lineRule="atLeast"/>
        <w:jc w:val="center"/>
        <w:textAlignment w:val="baseline"/>
        <w:rPr>
          <w:color w:val="333333"/>
          <w:sz w:val="20"/>
          <w:szCs w:val="20"/>
        </w:rPr>
      </w:pPr>
      <w:r>
        <w:rPr>
          <w:noProof/>
          <w:lang w:eastAsia="en-US"/>
        </w:rPr>
        <w:pict>
          <v:shape id="Picture 4" o:spid="_x0000_i1028" type="#_x0000_t75" alt="Shelterbox-Philippines-20061" style="width:194.4pt;height:127.8pt;visibility:visible">
            <v:imagedata r:id="rId12" o:title=""/>
          </v:shape>
        </w:pict>
      </w:r>
    </w:p>
    <w:p w:rsidR="00045FDB" w:rsidRDefault="00045FDB" w:rsidP="00675C71">
      <w:pPr>
        <w:ind w:left="720" w:hanging="720"/>
      </w:pPr>
      <w:r w:rsidRPr="00663F0C">
        <w:t>Fully packed, a box generally weighs around 110 lbs. Each box contains the following:</w:t>
      </w:r>
    </w:p>
    <w:p w:rsidR="00045FDB" w:rsidRDefault="00045FDB" w:rsidP="00675C71">
      <w:r>
        <w:rPr>
          <w:noProof/>
          <w:lang w:eastAsia="en-US"/>
        </w:rPr>
        <w:pict>
          <v:shape id="Picture 1" o:spid="_x0000_s1029" type="#_x0000_t75" style="position:absolute;margin-left:99pt;margin-top:13pt;width:238.5pt;height:189pt;z-index:251658240;visibility:visible">
            <v:imagedata r:id="rId13" o:title=""/>
          </v:shape>
        </w:pict>
      </w: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Default="00045FDB" w:rsidP="00675C71">
      <w:pPr>
        <w:ind w:left="720" w:hanging="720"/>
      </w:pPr>
    </w:p>
    <w:p w:rsidR="00045FDB" w:rsidRPr="00663F0C" w:rsidRDefault="00045FDB" w:rsidP="00675C71">
      <w:pPr>
        <w:ind w:left="720" w:hanging="720"/>
      </w:pPr>
      <w:r w:rsidRPr="00663F0C">
        <w:br/>
      </w:r>
    </w:p>
    <w:p w:rsidR="00045FDB" w:rsidRPr="007A4BF7" w:rsidRDefault="00045FDB" w:rsidP="00675C71">
      <w:pPr>
        <w:pStyle w:val="NormalWeb"/>
        <w:spacing w:before="0" w:beforeAutospacing="0" w:after="164" w:afterAutospacing="0" w:line="258" w:lineRule="atLeast"/>
        <w:textAlignment w:val="baseline"/>
        <w:rPr>
          <w:sz w:val="20"/>
          <w:szCs w:val="20"/>
        </w:rPr>
      </w:pPr>
    </w:p>
    <w:p w:rsidR="00045FDB" w:rsidRDefault="00045FDB" w:rsidP="00675C71"/>
    <w:p w:rsidR="00045FDB" w:rsidRPr="004A4714" w:rsidRDefault="00045FDB" w:rsidP="00675C71">
      <w:r w:rsidRPr="004A4714">
        <w:t xml:space="preserve"> </w:t>
      </w:r>
      <w:r>
        <w:t>ShelterKit</w:t>
      </w:r>
      <w:r w:rsidRPr="004A4714">
        <w:t>s contain many of the essential tools people need to begin repairing and</w:t>
      </w:r>
    </w:p>
    <w:p w:rsidR="00045FDB" w:rsidRDefault="00045FDB" w:rsidP="00675C71">
      <w:pPr>
        <w:pStyle w:val="NormalWeb"/>
        <w:spacing w:before="0" w:beforeAutospacing="0" w:after="164" w:afterAutospacing="0" w:line="258" w:lineRule="atLeast"/>
        <w:textAlignment w:val="baseline"/>
        <w:rPr>
          <w:bCs/>
        </w:rPr>
      </w:pPr>
      <w:r w:rsidRPr="004A4714">
        <w:t xml:space="preserve"> rebuilding their homes. </w:t>
      </w:r>
      <w:r w:rsidRPr="004A4714">
        <w:rPr>
          <w:bCs/>
        </w:rPr>
        <w:t xml:space="preserve">The </w:t>
      </w:r>
      <w:r>
        <w:rPr>
          <w:bCs/>
        </w:rPr>
        <w:t>ShelterKit</w:t>
      </w:r>
      <w:r w:rsidRPr="004A4714">
        <w:rPr>
          <w:bCs/>
        </w:rPr>
        <w:t>s are custom packed with vital hardware including toolkits, ropes, fasteners and heavy-duty tarps that can be used to build a shelter, repair damaged buildings</w:t>
      </w:r>
      <w:r w:rsidRPr="00675C71">
        <w:rPr>
          <w:bCs/>
          <w:color w:val="FF0000"/>
        </w:rPr>
        <w:t>,</w:t>
      </w:r>
      <w:r w:rsidRPr="004A4714">
        <w:rPr>
          <w:bCs/>
        </w:rPr>
        <w:t xml:space="preserve"> and begin to rebuild a home.</w:t>
      </w:r>
    </w:p>
    <w:p w:rsidR="00045FDB" w:rsidRDefault="00045FDB" w:rsidP="00675C71">
      <w:pPr>
        <w:jc w:val="center"/>
      </w:pPr>
      <w:r>
        <w:rPr>
          <w:noProof/>
          <w:lang w:eastAsia="en-US"/>
        </w:rPr>
        <w:pict>
          <v:shape id="Picture 5" o:spid="_x0000_i1029" type="#_x0000_t75" alt="media_shelterkit-800x600" style="width:165pt;height:120.6pt;visibility:visible">
            <v:imagedata r:id="rId14" o:title=""/>
          </v:shape>
        </w:pict>
      </w:r>
    </w:p>
    <w:p w:rsidR="00045FDB" w:rsidRDefault="00045FDB" w:rsidP="00675C71"/>
    <w:p w:rsidR="00045FDB" w:rsidRPr="003042FF" w:rsidRDefault="00045FDB" w:rsidP="00675C71">
      <w:pPr>
        <w:pStyle w:val="NormalWeb"/>
        <w:spacing w:before="0" w:beforeAutospacing="0" w:after="164" w:afterAutospacing="0" w:line="258" w:lineRule="atLeast"/>
        <w:textAlignment w:val="baseline"/>
      </w:pPr>
      <w:r w:rsidRPr="003042FF">
        <w:rPr>
          <w:bCs/>
        </w:rPr>
        <w:t xml:space="preserve">When natural disasters destroy buildings and families flee conflict, children’s education often </w:t>
      </w:r>
      <w:r>
        <w:rPr>
          <w:bCs/>
        </w:rPr>
        <w:t>stops</w:t>
      </w:r>
      <w:r w:rsidRPr="003042FF">
        <w:rPr>
          <w:bCs/>
        </w:rPr>
        <w:t>.</w:t>
      </w:r>
      <w:r>
        <w:rPr>
          <w:bCs/>
        </w:rPr>
        <w:t xml:space="preserve"> To off-set this need, ShelterBox can provide </w:t>
      </w:r>
      <w:r w:rsidRPr="004E43EA">
        <w:rPr>
          <w:bCs/>
        </w:rPr>
        <w:t>“</w:t>
      </w:r>
      <w:r w:rsidRPr="003042FF">
        <w:t>SchoolBoxes</w:t>
      </w:r>
      <w:r w:rsidRPr="004E43EA">
        <w:t>”</w:t>
      </w:r>
      <w:r>
        <w:t xml:space="preserve"> which </w:t>
      </w:r>
      <w:r w:rsidRPr="003042FF">
        <w:t xml:space="preserve">contains </w:t>
      </w:r>
      <w:r>
        <w:t>the basic</w:t>
      </w:r>
      <w:r w:rsidRPr="003042FF">
        <w:t xml:space="preserve"> supplies a teacher needs to deliver lessons, </w:t>
      </w:r>
      <w:r>
        <w:t xml:space="preserve">in </w:t>
      </w:r>
      <w:r w:rsidRPr="003042FF">
        <w:t>wh</w:t>
      </w:r>
      <w:r>
        <w:t>at</w:t>
      </w:r>
      <w:r w:rsidRPr="003042FF">
        <w:t>ever space</w:t>
      </w:r>
      <w:r>
        <w:t xml:space="preserve"> is set aside for children</w:t>
      </w:r>
      <w:r w:rsidRPr="003042FF">
        <w:t xml:space="preserve"> to learn.</w:t>
      </w:r>
    </w:p>
    <w:p w:rsidR="00045FDB" w:rsidRPr="007B62E4" w:rsidRDefault="00045FDB" w:rsidP="00675C71">
      <w:pPr>
        <w:jc w:val="center"/>
        <w:rPr>
          <w:b/>
        </w:rPr>
      </w:pPr>
      <w:r>
        <w:rPr>
          <w:noProof/>
          <w:lang w:eastAsia="en-US"/>
        </w:rPr>
        <w:pict>
          <v:shape id="Picture 6" o:spid="_x0000_i1030" type="#_x0000_t75" alt="media_schoolbox-800x600" style="width:246pt;height:166.8pt;visibility:visible">
            <v:imagedata r:id="rId15" o:title=""/>
          </v:shape>
        </w:pict>
      </w:r>
    </w:p>
    <w:p w:rsidR="00045FDB" w:rsidRDefault="00045FDB" w:rsidP="00675C71">
      <w:pPr>
        <w:ind w:left="720" w:hanging="360"/>
        <w:jc w:val="center"/>
        <w:rPr>
          <w:b/>
          <w:bCs/>
          <w:sz w:val="28"/>
          <w:szCs w:val="28"/>
        </w:rPr>
      </w:pPr>
      <w:r>
        <w:rPr>
          <w:b/>
          <w:bCs/>
          <w:sz w:val="28"/>
          <w:szCs w:val="28"/>
        </w:rPr>
        <w:t>In-country Partnering</w:t>
      </w:r>
    </w:p>
    <w:p w:rsidR="00045FDB" w:rsidRDefault="00045FDB" w:rsidP="00675C71">
      <w:pPr>
        <w:spacing w:after="120"/>
      </w:pPr>
      <w:r>
        <w:t>ShelterBox</w:t>
      </w:r>
      <w:r w:rsidRPr="00C807CF">
        <w:t xml:space="preserve"> Response Teams </w:t>
      </w:r>
      <w:r>
        <w:t xml:space="preserve">frequently </w:t>
      </w:r>
      <w:r w:rsidRPr="00610FDB">
        <w:t>go to the most remote communities</w:t>
      </w:r>
      <w:r>
        <w:t>.</w:t>
      </w:r>
      <w:r w:rsidRPr="00610FDB">
        <w:t xml:space="preserve"> </w:t>
      </w:r>
      <w:r>
        <w:t>T</w:t>
      </w:r>
      <w:r w:rsidRPr="00610FDB">
        <w:t xml:space="preserve">his </w:t>
      </w:r>
      <w:r>
        <w:t xml:space="preserve">is made possible though </w:t>
      </w:r>
      <w:r w:rsidRPr="00610FDB">
        <w:t>the help of a</w:t>
      </w:r>
      <w:r>
        <w:t xml:space="preserve"> dedicated </w:t>
      </w:r>
      <w:r w:rsidRPr="00610FDB">
        <w:t xml:space="preserve">network of </w:t>
      </w:r>
      <w:r>
        <w:t xml:space="preserve">local or in-country </w:t>
      </w:r>
      <w:r w:rsidRPr="00610FDB">
        <w:t xml:space="preserve">volunteers. </w:t>
      </w:r>
      <w:r>
        <w:t>H</w:t>
      </w:r>
      <w:r w:rsidRPr="00610FDB">
        <w:t xml:space="preserve">ighly trained </w:t>
      </w:r>
      <w:r>
        <w:t>ShelterBox</w:t>
      </w:r>
      <w:r w:rsidRPr="00610FDB">
        <w:t xml:space="preserve"> Response Teams (SRT) </w:t>
      </w:r>
      <w:r>
        <w:t>en</w:t>
      </w:r>
      <w:r w:rsidRPr="00610FDB">
        <w:t xml:space="preserve">sure </w:t>
      </w:r>
      <w:r>
        <w:t>aid is delivered quickly and efficiently using the best means available including high or low-tech methods</w:t>
      </w:r>
      <w:r w:rsidRPr="00610FDB">
        <w:t>.</w:t>
      </w:r>
    </w:p>
    <w:p w:rsidR="00045FDB" w:rsidRDefault="00045FDB" w:rsidP="00675C71">
      <w:pPr>
        <w:jc w:val="center"/>
        <w:rPr>
          <w:b/>
          <w:bCs/>
          <w:sz w:val="28"/>
          <w:szCs w:val="28"/>
        </w:rPr>
      </w:pPr>
      <w:r>
        <w:rPr>
          <w:noProof/>
          <w:lang w:eastAsia="en-US"/>
        </w:rPr>
        <w:pict>
          <v:shape id="Picture 7" o:spid="_x0000_i1031" type="#_x0000_t75" alt="ShelterBox-Response-Team-helicopter-landing" style="width:228pt;height:150pt;visibility:visible">
            <v:imagedata r:id="rId16" o:title=""/>
          </v:shape>
        </w:pict>
      </w:r>
      <w:r>
        <w:t xml:space="preserve">    </w:t>
      </w:r>
      <w:r>
        <w:rPr>
          <w:noProof/>
          <w:lang w:eastAsia="en-US"/>
        </w:rPr>
        <w:pict>
          <v:shape id="Picture 8" o:spid="_x0000_i1032" type="#_x0000_t75" alt="ShelterBox in Ethiopia" style="width:214.8pt;height:147.6pt;visibility:visible">
            <v:imagedata r:id="rId17" o:title=""/>
          </v:shape>
        </w:pict>
      </w:r>
    </w:p>
    <w:p w:rsidR="00045FDB" w:rsidRDefault="00045FDB" w:rsidP="00675C71">
      <w:pPr>
        <w:ind w:left="720"/>
        <w:rPr>
          <w:b/>
          <w:bCs/>
          <w:sz w:val="28"/>
          <w:szCs w:val="28"/>
        </w:rPr>
      </w:pPr>
      <w:r>
        <w:rPr>
          <w:b/>
          <w:bCs/>
          <w:sz w:val="28"/>
          <w:szCs w:val="28"/>
        </w:rPr>
        <w:tab/>
      </w:r>
    </w:p>
    <w:p w:rsidR="00045FDB" w:rsidRDefault="00045FDB" w:rsidP="00675C71">
      <w:pPr>
        <w:jc w:val="both"/>
        <w:rPr>
          <w:bCs/>
        </w:rPr>
      </w:pPr>
    </w:p>
    <w:p w:rsidR="00045FDB" w:rsidRDefault="00045FDB" w:rsidP="00675C71">
      <w:pPr>
        <w:jc w:val="both"/>
        <w:rPr>
          <w:bCs/>
        </w:rPr>
      </w:pPr>
    </w:p>
    <w:p w:rsidR="00045FDB" w:rsidRPr="00B12939" w:rsidRDefault="00045FDB" w:rsidP="00675C71">
      <w:pPr>
        <w:jc w:val="both"/>
        <w:rPr>
          <w:bCs/>
        </w:rPr>
      </w:pPr>
      <w:r>
        <w:rPr>
          <w:bCs/>
        </w:rPr>
        <w:t xml:space="preserve">ShelterBox typically partners with other support entities like </w:t>
      </w:r>
      <w:r w:rsidRPr="000C258B">
        <w:rPr>
          <w:bCs/>
        </w:rPr>
        <w:t>Rotary International, Habitat for Humanity, International Red Cross</w:t>
      </w:r>
      <w:r w:rsidRPr="00675C71">
        <w:rPr>
          <w:bCs/>
          <w:color w:val="FF0000"/>
        </w:rPr>
        <w:t xml:space="preserve">, </w:t>
      </w:r>
      <w:r>
        <w:rPr>
          <w:bCs/>
        </w:rPr>
        <w:t xml:space="preserve">and </w:t>
      </w:r>
      <w:r w:rsidRPr="000C258B">
        <w:rPr>
          <w:bCs/>
        </w:rPr>
        <w:t xml:space="preserve">local country governments </w:t>
      </w:r>
      <w:r>
        <w:rPr>
          <w:bCs/>
        </w:rPr>
        <w:t>to</w:t>
      </w:r>
      <w:r w:rsidRPr="000C258B">
        <w:rPr>
          <w:bCs/>
        </w:rPr>
        <w:t xml:space="preserve"> </w:t>
      </w:r>
      <w:r>
        <w:rPr>
          <w:bCs/>
        </w:rPr>
        <w:t>provide a best-fit response. Other e</w:t>
      </w:r>
      <w:r w:rsidRPr="00B12939">
        <w:rPr>
          <w:bCs/>
        </w:rPr>
        <w:t xml:space="preserve">xamples of 2018 ShelterBox Partnerships </w:t>
      </w:r>
      <w:r>
        <w:rPr>
          <w:bCs/>
        </w:rPr>
        <w:t>include:</w:t>
      </w:r>
    </w:p>
    <w:p w:rsidR="00045FDB" w:rsidRDefault="00045FDB" w:rsidP="00675C71"/>
    <w:tbl>
      <w:tblPr>
        <w:tblW w:w="0" w:type="auto"/>
        <w:tblLook w:val="00A0"/>
      </w:tblPr>
      <w:tblGrid>
        <w:gridCol w:w="4788"/>
        <w:gridCol w:w="4788"/>
      </w:tblGrid>
      <w:tr w:rsidR="00045FDB" w:rsidRPr="005271FB" w:rsidTr="008D540D">
        <w:tc>
          <w:tcPr>
            <w:tcW w:w="4788" w:type="dxa"/>
          </w:tcPr>
          <w:p w:rsidR="00045FDB" w:rsidRPr="005271FB" w:rsidRDefault="00045FDB" w:rsidP="008D540D">
            <w:pPr>
              <w:jc w:val="center"/>
              <w:rPr>
                <w:bCs/>
                <w:szCs w:val="28"/>
              </w:rPr>
            </w:pPr>
            <w:r w:rsidRPr="005271FB">
              <w:rPr>
                <w:bCs/>
                <w:szCs w:val="28"/>
              </w:rPr>
              <w:t>Rotary</w:t>
            </w:r>
            <w:r>
              <w:rPr>
                <w:bCs/>
                <w:szCs w:val="28"/>
              </w:rPr>
              <w:t xml:space="preserve"> (world-wide)</w:t>
            </w:r>
          </w:p>
          <w:p w:rsidR="00045FDB" w:rsidRDefault="00045FDB" w:rsidP="008D540D">
            <w:pPr>
              <w:jc w:val="center"/>
              <w:rPr>
                <w:bCs/>
                <w:szCs w:val="28"/>
                <w:lang w:val="en-GB"/>
              </w:rPr>
            </w:pPr>
            <w:r w:rsidRPr="005870F4">
              <w:rPr>
                <w:bCs/>
                <w:szCs w:val="28"/>
                <w:lang w:val="en-GB"/>
              </w:rPr>
              <w:t>Action Aid</w:t>
            </w:r>
            <w:r>
              <w:rPr>
                <w:bCs/>
                <w:szCs w:val="28"/>
                <w:lang w:val="en-GB"/>
              </w:rPr>
              <w:t xml:space="preserve"> (</w:t>
            </w:r>
            <w:smartTag w:uri="urn:schemas-microsoft-com:office:smarttags" w:element="country-region">
              <w:smartTag w:uri="urn:schemas-microsoft-com:office:smarttags" w:element="place">
                <w:r>
                  <w:rPr>
                    <w:bCs/>
                    <w:szCs w:val="28"/>
                    <w:lang w:val="en-GB"/>
                  </w:rPr>
                  <w:t>Somaliland</w:t>
                </w:r>
              </w:smartTag>
            </w:smartTag>
            <w:r>
              <w:rPr>
                <w:bCs/>
                <w:szCs w:val="28"/>
                <w:lang w:val="en-GB"/>
              </w:rPr>
              <w:t>)</w:t>
            </w:r>
          </w:p>
          <w:p w:rsidR="00045FDB" w:rsidRDefault="00045FDB" w:rsidP="008D540D">
            <w:pPr>
              <w:jc w:val="center"/>
              <w:rPr>
                <w:bCs/>
                <w:szCs w:val="28"/>
              </w:rPr>
            </w:pPr>
            <w:r w:rsidRPr="005870F4">
              <w:rPr>
                <w:bCs/>
                <w:szCs w:val="28"/>
              </w:rPr>
              <w:t>ACTED</w:t>
            </w:r>
            <w:r>
              <w:rPr>
                <w:bCs/>
                <w:szCs w:val="28"/>
              </w:rPr>
              <w:t xml:space="preserve"> (</w:t>
            </w:r>
            <w:smartTag w:uri="urn:schemas-microsoft-com:office:smarttags" w:element="country-region">
              <w:r>
                <w:rPr>
                  <w:bCs/>
                  <w:szCs w:val="28"/>
                </w:rPr>
                <w:t>Nigeria</w:t>
              </w:r>
            </w:smartTag>
            <w:r>
              <w:rPr>
                <w:bCs/>
                <w:szCs w:val="28"/>
              </w:rPr>
              <w:t xml:space="preserve"> &amp; </w:t>
            </w:r>
            <w:smartTag w:uri="urn:schemas-microsoft-com:office:smarttags" w:element="country-region">
              <w:smartTag w:uri="urn:schemas-microsoft-com:office:smarttags" w:element="place">
                <w:r>
                  <w:rPr>
                    <w:bCs/>
                    <w:szCs w:val="28"/>
                  </w:rPr>
                  <w:t>Iraq</w:t>
                </w:r>
              </w:smartTag>
            </w:smartTag>
            <w:r>
              <w:rPr>
                <w:bCs/>
                <w:szCs w:val="28"/>
              </w:rPr>
              <w:t>)</w:t>
            </w:r>
          </w:p>
          <w:p w:rsidR="00045FDB" w:rsidRPr="005870F4" w:rsidRDefault="00045FDB" w:rsidP="008D540D">
            <w:pPr>
              <w:jc w:val="center"/>
              <w:rPr>
                <w:bCs/>
                <w:szCs w:val="28"/>
              </w:rPr>
            </w:pPr>
            <w:r w:rsidRPr="005870F4">
              <w:rPr>
                <w:bCs/>
                <w:szCs w:val="28"/>
                <w:lang w:val="en-GB"/>
              </w:rPr>
              <w:t xml:space="preserve">Plan International </w:t>
            </w:r>
            <w:smartTag w:uri="urn:schemas-microsoft-com:office:smarttags" w:element="country-region">
              <w:r w:rsidRPr="005870F4">
                <w:rPr>
                  <w:bCs/>
                  <w:szCs w:val="28"/>
                  <w:lang w:val="en-GB"/>
                </w:rPr>
                <w:t>Niger</w:t>
              </w:r>
            </w:smartTag>
            <w:r>
              <w:rPr>
                <w:bCs/>
                <w:szCs w:val="28"/>
                <w:lang w:val="en-GB"/>
              </w:rPr>
              <w:t xml:space="preserve"> (</w:t>
            </w:r>
            <w:smartTag w:uri="urn:schemas-microsoft-com:office:smarttags" w:element="country-region">
              <w:smartTag w:uri="urn:schemas-microsoft-com:office:smarttags" w:element="place">
                <w:r>
                  <w:rPr>
                    <w:bCs/>
                    <w:szCs w:val="28"/>
                    <w:lang w:val="en-GB"/>
                  </w:rPr>
                  <w:t>Niger</w:t>
                </w:r>
              </w:smartTag>
            </w:smartTag>
            <w:r>
              <w:rPr>
                <w:bCs/>
                <w:szCs w:val="28"/>
                <w:lang w:val="en-GB"/>
              </w:rPr>
              <w:t>)</w:t>
            </w:r>
          </w:p>
          <w:p w:rsidR="00045FDB" w:rsidRDefault="00045FDB" w:rsidP="008D540D">
            <w:pPr>
              <w:jc w:val="center"/>
              <w:rPr>
                <w:bCs/>
                <w:szCs w:val="28"/>
                <w:lang w:val="en-GB"/>
              </w:rPr>
            </w:pPr>
            <w:r w:rsidRPr="005870F4">
              <w:rPr>
                <w:bCs/>
                <w:szCs w:val="28"/>
                <w:lang w:val="en-GB"/>
              </w:rPr>
              <w:t>IEDA Relief</w:t>
            </w:r>
            <w:r>
              <w:rPr>
                <w:bCs/>
                <w:szCs w:val="28"/>
                <w:lang w:val="en-GB"/>
              </w:rPr>
              <w:t xml:space="preserve"> (</w:t>
            </w:r>
            <w:smartTag w:uri="urn:schemas-microsoft-com:office:smarttags" w:element="country-region">
              <w:smartTag w:uri="urn:schemas-microsoft-com:office:smarttags" w:element="place">
                <w:r>
                  <w:rPr>
                    <w:bCs/>
                    <w:szCs w:val="28"/>
                    <w:lang w:val="en-GB"/>
                  </w:rPr>
                  <w:t>Cameroon</w:t>
                </w:r>
              </w:smartTag>
            </w:smartTag>
            <w:r>
              <w:rPr>
                <w:bCs/>
                <w:szCs w:val="28"/>
                <w:lang w:val="en-GB"/>
              </w:rPr>
              <w:t>)</w:t>
            </w:r>
          </w:p>
          <w:p w:rsidR="00045FDB" w:rsidRPr="005271FB" w:rsidRDefault="00045FDB" w:rsidP="008D540D">
            <w:pPr>
              <w:jc w:val="center"/>
              <w:rPr>
                <w:bCs/>
                <w:szCs w:val="28"/>
              </w:rPr>
            </w:pPr>
            <w:r w:rsidRPr="005870F4">
              <w:rPr>
                <w:bCs/>
                <w:szCs w:val="28"/>
                <w:lang w:val="en-GB"/>
              </w:rPr>
              <w:t>ICAHD</w:t>
            </w:r>
            <w:r>
              <w:rPr>
                <w:bCs/>
                <w:szCs w:val="28"/>
                <w:lang w:val="en-GB"/>
              </w:rPr>
              <w:t xml:space="preserve"> (</w:t>
            </w:r>
            <w:smartTag w:uri="urn:schemas-microsoft-com:office:smarttags" w:element="country-region">
              <w:smartTag w:uri="urn:schemas-microsoft-com:office:smarttags" w:element="place">
                <w:r>
                  <w:rPr>
                    <w:bCs/>
                    <w:szCs w:val="28"/>
                    <w:lang w:val="en-GB"/>
                  </w:rPr>
                  <w:t>Chad</w:t>
                </w:r>
              </w:smartTag>
            </w:smartTag>
            <w:r>
              <w:rPr>
                <w:bCs/>
                <w:szCs w:val="28"/>
                <w:lang w:val="en-GB"/>
              </w:rPr>
              <w:t>)</w:t>
            </w:r>
          </w:p>
        </w:tc>
        <w:tc>
          <w:tcPr>
            <w:tcW w:w="4788" w:type="dxa"/>
          </w:tcPr>
          <w:p w:rsidR="00045FDB" w:rsidRDefault="00045FDB" w:rsidP="008D540D">
            <w:pPr>
              <w:jc w:val="center"/>
              <w:rPr>
                <w:bCs/>
                <w:szCs w:val="28"/>
              </w:rPr>
            </w:pPr>
            <w:r>
              <w:rPr>
                <w:bCs/>
                <w:szCs w:val="28"/>
              </w:rPr>
              <w:t>Hand in Hand (</w:t>
            </w:r>
            <w:smartTag w:uri="urn:schemas-microsoft-com:office:smarttags" w:element="country-region">
              <w:smartTag w:uri="urn:schemas-microsoft-com:office:smarttags" w:element="place">
                <w:r>
                  <w:rPr>
                    <w:bCs/>
                    <w:szCs w:val="28"/>
                  </w:rPr>
                  <w:t>Syria</w:t>
                </w:r>
              </w:smartTag>
            </w:smartTag>
            <w:r>
              <w:rPr>
                <w:bCs/>
                <w:szCs w:val="28"/>
              </w:rPr>
              <w:t>)</w:t>
            </w:r>
          </w:p>
          <w:p w:rsidR="00045FDB" w:rsidRDefault="00045FDB" w:rsidP="008D540D">
            <w:pPr>
              <w:jc w:val="center"/>
              <w:rPr>
                <w:bCs/>
                <w:szCs w:val="28"/>
              </w:rPr>
            </w:pPr>
            <w:r>
              <w:rPr>
                <w:bCs/>
                <w:szCs w:val="28"/>
              </w:rPr>
              <w:t>Bahar (</w:t>
            </w:r>
            <w:smartTag w:uri="urn:schemas-microsoft-com:office:smarttags" w:element="country-region">
              <w:smartTag w:uri="urn:schemas-microsoft-com:office:smarttags" w:element="place">
                <w:r>
                  <w:rPr>
                    <w:bCs/>
                    <w:szCs w:val="28"/>
                  </w:rPr>
                  <w:t>Syria</w:t>
                </w:r>
              </w:smartTag>
            </w:smartTag>
            <w:r>
              <w:rPr>
                <w:bCs/>
                <w:szCs w:val="28"/>
              </w:rPr>
              <w:t>)</w:t>
            </w:r>
          </w:p>
          <w:p w:rsidR="00045FDB" w:rsidRDefault="00045FDB" w:rsidP="008D540D">
            <w:pPr>
              <w:jc w:val="center"/>
              <w:rPr>
                <w:bCs/>
                <w:szCs w:val="28"/>
              </w:rPr>
            </w:pPr>
            <w:r>
              <w:rPr>
                <w:bCs/>
                <w:szCs w:val="28"/>
              </w:rPr>
              <w:t>ReliefAid (</w:t>
            </w:r>
            <w:smartTag w:uri="urn:schemas-microsoft-com:office:smarttags" w:element="country-region">
              <w:smartTag w:uri="urn:schemas-microsoft-com:office:smarttags" w:element="place">
                <w:r>
                  <w:rPr>
                    <w:bCs/>
                    <w:szCs w:val="28"/>
                  </w:rPr>
                  <w:t>Syria</w:t>
                </w:r>
              </w:smartTag>
            </w:smartTag>
            <w:r>
              <w:rPr>
                <w:bCs/>
                <w:szCs w:val="28"/>
              </w:rPr>
              <w:t>)</w:t>
            </w:r>
          </w:p>
          <w:p w:rsidR="00045FDB" w:rsidRPr="005870F4" w:rsidRDefault="00045FDB" w:rsidP="008D540D">
            <w:pPr>
              <w:jc w:val="center"/>
              <w:rPr>
                <w:bCs/>
                <w:szCs w:val="28"/>
              </w:rPr>
            </w:pPr>
            <w:r>
              <w:rPr>
                <w:bCs/>
                <w:szCs w:val="28"/>
              </w:rPr>
              <w:t>BRHA (</w:t>
            </w:r>
            <w:smartTag w:uri="urn:schemas-microsoft-com:office:smarttags" w:element="country-region">
              <w:smartTag w:uri="urn:schemas-microsoft-com:office:smarttags" w:element="place">
                <w:r>
                  <w:rPr>
                    <w:bCs/>
                    <w:szCs w:val="28"/>
                  </w:rPr>
                  <w:t>Iraq</w:t>
                </w:r>
              </w:smartTag>
            </w:smartTag>
            <w:r>
              <w:rPr>
                <w:bCs/>
                <w:szCs w:val="28"/>
              </w:rPr>
              <w:t>)</w:t>
            </w:r>
          </w:p>
          <w:p w:rsidR="00045FDB" w:rsidRDefault="00045FDB" w:rsidP="008D540D">
            <w:pPr>
              <w:jc w:val="center"/>
              <w:rPr>
                <w:bCs/>
                <w:szCs w:val="28"/>
              </w:rPr>
            </w:pPr>
            <w:r w:rsidRPr="005271FB">
              <w:rPr>
                <w:bCs/>
                <w:szCs w:val="28"/>
              </w:rPr>
              <w:t>LuminAID</w:t>
            </w:r>
            <w:r>
              <w:rPr>
                <w:bCs/>
                <w:szCs w:val="28"/>
              </w:rPr>
              <w:t xml:space="preserve"> (Corporate partner)</w:t>
            </w:r>
          </w:p>
          <w:p w:rsidR="00045FDB" w:rsidRPr="005271FB" w:rsidRDefault="00045FDB" w:rsidP="008D540D">
            <w:pPr>
              <w:jc w:val="center"/>
              <w:rPr>
                <w:bCs/>
                <w:szCs w:val="28"/>
              </w:rPr>
            </w:pPr>
            <w:r>
              <w:rPr>
                <w:bCs/>
                <w:szCs w:val="28"/>
              </w:rPr>
              <w:t>V</w:t>
            </w:r>
            <w:r w:rsidRPr="005271FB">
              <w:rPr>
                <w:bCs/>
                <w:szCs w:val="28"/>
              </w:rPr>
              <w:t>ango</w:t>
            </w:r>
            <w:r>
              <w:rPr>
                <w:bCs/>
                <w:szCs w:val="28"/>
              </w:rPr>
              <w:t xml:space="preserve"> (Corporate partner)</w:t>
            </w:r>
          </w:p>
        </w:tc>
      </w:tr>
    </w:tbl>
    <w:p w:rsidR="00045FDB" w:rsidRDefault="00045FDB" w:rsidP="00675C71">
      <w:pPr>
        <w:jc w:val="both"/>
      </w:pPr>
    </w:p>
    <w:p w:rsidR="00045FDB" w:rsidRDefault="00045FDB" w:rsidP="00675C71">
      <w:pPr>
        <w:jc w:val="both"/>
      </w:pPr>
      <w:r>
        <w:t>ShelterBox</w:t>
      </w:r>
      <w:r w:rsidRPr="00380644">
        <w:t xml:space="preserve"> pre-positions </w:t>
      </w:r>
      <w:r>
        <w:t>ShelterBoxes and ShelterKits in locations across the globe to enable-life saving resources to be deployed quickly</w:t>
      </w:r>
      <w:r w:rsidRPr="00380644">
        <w:t>.</w:t>
      </w:r>
      <w:r>
        <w:t xml:space="preserve"> ShelterBox currently has 11 main pre-positioned warehouses around the globe:</w:t>
      </w:r>
    </w:p>
    <w:p w:rsidR="00045FDB" w:rsidRDefault="00045FDB" w:rsidP="00675C71">
      <w:pPr>
        <w:jc w:val="both"/>
      </w:pPr>
      <w:r>
        <w:t xml:space="preserve">- </w:t>
      </w:r>
      <w:smartTag w:uri="urn:schemas-microsoft-com:office:smarttags" w:element="country-region">
        <w:smartTag w:uri="urn:schemas-microsoft-com:office:smarttags" w:element="City">
          <w:smartTag w:uri="urn:schemas-microsoft-com:office:smarttags" w:element="City">
            <w:smartTag w:uri="urn:schemas-microsoft-com:office:smarttags" w:element="place">
              <w:r>
                <w:t>Cornwall</w:t>
              </w:r>
            </w:smartTag>
          </w:smartTag>
          <w:r>
            <w:t xml:space="preserve">, </w:t>
          </w:r>
          <w:smartTag w:uri="urn:schemas-microsoft-com:office:smarttags" w:element="country-region">
            <w:r>
              <w:t>UK</w:t>
            </w:r>
          </w:smartTag>
        </w:smartTag>
      </w:smartTag>
      <w:r>
        <w:t xml:space="preserve"> is used as a box packing warehouse.</w:t>
      </w:r>
    </w:p>
    <w:p w:rsidR="00045FDB" w:rsidRDefault="00045FDB" w:rsidP="00675C71">
      <w:pPr>
        <w:jc w:val="both"/>
      </w:pPr>
      <w:r>
        <w:t xml:space="preserve">- Supplier warehouses in </w:t>
      </w:r>
      <w:smartTag w:uri="urn:schemas-microsoft-com:office:smarttags" w:element="country-region">
        <w:r>
          <w:t>Belgium</w:t>
        </w:r>
      </w:smartTag>
      <w:r>
        <w:t xml:space="preserve"> and </w:t>
      </w:r>
      <w:smartTag w:uri="urn:schemas-microsoft-com:office:smarttags" w:element="country-region">
        <w:smartTag w:uri="urn:schemas-microsoft-com:office:smarttags" w:element="City">
          <w:smartTag w:uri="urn:schemas-microsoft-com:office:smarttags" w:element="place">
            <w:r>
              <w:t>Dubai</w:t>
            </w:r>
          </w:smartTag>
        </w:smartTag>
      </w:smartTag>
      <w:r>
        <w:t>.</w:t>
      </w:r>
    </w:p>
    <w:p w:rsidR="00045FDB" w:rsidRPr="00D45051" w:rsidRDefault="00045FDB" w:rsidP="00675C71">
      <w:pPr>
        <w:jc w:val="both"/>
      </w:pPr>
      <w:r>
        <w:t xml:space="preserve">- </w:t>
      </w:r>
      <w:r w:rsidRPr="00D45051">
        <w:t xml:space="preserve">UNHRD - </w:t>
      </w:r>
      <w:smartTag w:uri="urn:schemas-microsoft-com:office:smarttags" w:element="country-region">
        <w:smartTag w:uri="urn:schemas-microsoft-com:office:smarttags" w:element="City">
          <w:r w:rsidRPr="00D45051">
            <w:t>Dubai</w:t>
          </w:r>
        </w:smartTag>
      </w:smartTag>
      <w:r w:rsidRPr="00D45051">
        <w:t xml:space="preserve">, </w:t>
      </w:r>
      <w:smartTag w:uri="urn:schemas-microsoft-com:office:smarttags" w:element="country-region">
        <w:smartTag w:uri="urn:schemas-microsoft-com:office:smarttags" w:element="City">
          <w:r w:rsidRPr="00D45051">
            <w:t>Las Palmas</w:t>
          </w:r>
        </w:smartTag>
      </w:smartTag>
      <w:r w:rsidRPr="00D45051">
        <w:t xml:space="preserve">, </w:t>
      </w:r>
      <w:smartTag w:uri="urn:schemas-microsoft-com:office:smarttags" w:element="country-region">
        <w:r w:rsidRPr="00D45051">
          <w:t>Panama</w:t>
        </w:r>
      </w:smartTag>
      <w:r w:rsidRPr="00D45051">
        <w:t xml:space="preserve">, Subang, </w:t>
      </w:r>
      <w:smartTag w:uri="urn:schemas-microsoft-com:office:smarttags" w:element="country-region">
        <w:smartTag w:uri="urn:schemas-microsoft-com:office:smarttags" w:element="City">
          <w:r w:rsidRPr="00D45051">
            <w:t>Accra</w:t>
          </w:r>
        </w:smartTag>
      </w:smartTag>
      <w:r w:rsidRPr="00D45051">
        <w:t xml:space="preserve"> and </w:t>
      </w:r>
      <w:smartTag w:uri="urn:schemas-microsoft-com:office:smarttags" w:element="country-region">
        <w:smartTag w:uri="urn:schemas-microsoft-com:office:smarttags" w:element="City">
          <w:smartTag w:uri="urn:schemas-microsoft-com:office:smarttags" w:element="place">
            <w:r w:rsidRPr="00D45051">
              <w:t>Brindisi</w:t>
            </w:r>
          </w:smartTag>
        </w:smartTag>
      </w:smartTag>
      <w:r w:rsidRPr="00D45051">
        <w:t>.</w:t>
      </w:r>
    </w:p>
    <w:p w:rsidR="00045FDB" w:rsidRPr="00D45051" w:rsidRDefault="00045FDB" w:rsidP="00675C71">
      <w:pPr>
        <w:jc w:val="both"/>
      </w:pPr>
      <w:r w:rsidRPr="00D45051">
        <w:t xml:space="preserve">- IFRC </w:t>
      </w:r>
      <w:smartTag w:uri="urn:schemas-microsoft-com:office:smarttags" w:element="country-region">
        <w:smartTag w:uri="urn:schemas-microsoft-com:office:smarttags" w:element="place">
          <w:r w:rsidRPr="00D45051">
            <w:t>Panama</w:t>
          </w:r>
        </w:smartTag>
      </w:smartTag>
      <w:r w:rsidRPr="00D45051">
        <w:t>.</w:t>
      </w:r>
    </w:p>
    <w:p w:rsidR="00045FDB" w:rsidRPr="00D45051" w:rsidRDefault="00045FDB" w:rsidP="00675C71">
      <w:pPr>
        <w:jc w:val="both"/>
      </w:pPr>
      <w:r w:rsidRPr="00D45051">
        <w:t>*UNHRD = United Nations Humanitarian Response Depot</w:t>
      </w:r>
    </w:p>
    <w:p w:rsidR="00045FDB" w:rsidRPr="00D45051" w:rsidRDefault="00045FDB" w:rsidP="00675C71">
      <w:pPr>
        <w:jc w:val="both"/>
      </w:pPr>
      <w:r w:rsidRPr="00D45051">
        <w:t>*IFRC = International Federation of Red Cross</w:t>
      </w:r>
    </w:p>
    <w:p w:rsidR="00045FDB" w:rsidRDefault="00045FDB" w:rsidP="00675C71">
      <w:pPr>
        <w:jc w:val="both"/>
      </w:pPr>
    </w:p>
    <w:p w:rsidR="00045FDB" w:rsidRDefault="00045FDB" w:rsidP="00675C71">
      <w:pPr>
        <w:jc w:val="both"/>
      </w:pPr>
      <w:r>
        <w:t>Creativity abounds within the ShelterBox network. For example, through the interest of Queen Elizabeth, ShelterBox International works with the British Navy to use available space on selected ships to store a substantial quantity of ShelterBoxes. This approach significantly shortens the response time in disaster areas where the British Navy patrols.</w:t>
      </w:r>
    </w:p>
    <w:p w:rsidR="00045FDB" w:rsidRDefault="00045FDB" w:rsidP="00675C71">
      <w:pPr>
        <w:jc w:val="both"/>
      </w:pPr>
      <w:r>
        <w:t xml:space="preserve"> </w:t>
      </w:r>
    </w:p>
    <w:p w:rsidR="00045FDB" w:rsidRDefault="00045FDB" w:rsidP="00675C71">
      <w:pPr>
        <w:spacing w:after="120"/>
      </w:pPr>
      <w:r>
        <w:t>Who is selected to r</w:t>
      </w:r>
      <w:r w:rsidRPr="00C807CF">
        <w:t>e</w:t>
      </w:r>
      <w:r>
        <w:t>ceive a</w:t>
      </w:r>
      <w:r w:rsidRPr="00C807CF">
        <w:t>id</w:t>
      </w:r>
      <w:r w:rsidRPr="004955F1">
        <w:t>?</w:t>
      </w:r>
      <w:r>
        <w:t xml:space="preserve"> ShelterBox evaluation teams consider </w:t>
      </w:r>
      <w:r w:rsidRPr="00A45198">
        <w:t>the type of disaster</w:t>
      </w:r>
      <w:r>
        <w:t xml:space="preserve">, </w:t>
      </w:r>
      <w:r w:rsidRPr="00A45198">
        <w:t>level of damage, needs of the community</w:t>
      </w:r>
      <w:r w:rsidRPr="004E43EA">
        <w:t>,</w:t>
      </w:r>
      <w:r w:rsidRPr="00A45198">
        <w:t xml:space="preserve"> and their ability to recover before selecting the </w:t>
      </w:r>
      <w:r>
        <w:t>level of</w:t>
      </w:r>
      <w:r w:rsidRPr="00A45198">
        <w:t xml:space="preserve"> support.</w:t>
      </w:r>
    </w:p>
    <w:p w:rsidR="00045FDB" w:rsidRDefault="00045FDB" w:rsidP="00675C71">
      <w:pPr>
        <w:ind w:left="720" w:hanging="360"/>
        <w:jc w:val="center"/>
        <w:rPr>
          <w:b/>
          <w:bCs/>
          <w:sz w:val="28"/>
          <w:szCs w:val="28"/>
        </w:rPr>
      </w:pPr>
    </w:p>
    <w:p w:rsidR="00045FDB" w:rsidRDefault="00045FDB" w:rsidP="00675C71">
      <w:pPr>
        <w:ind w:left="720" w:hanging="360"/>
        <w:jc w:val="center"/>
        <w:rPr>
          <w:b/>
          <w:bCs/>
          <w:sz w:val="28"/>
          <w:szCs w:val="28"/>
        </w:rPr>
      </w:pPr>
      <w:r>
        <w:rPr>
          <w:noProof/>
          <w:lang w:eastAsia="en-US"/>
        </w:rPr>
        <w:pict>
          <v:shape id="Picture 9" o:spid="_x0000_i1033" type="#_x0000_t75" alt="shelter%208" style="width:352.8pt;height:235.2pt;visibility:visible">
            <v:imagedata r:id="rId18" o:title=""/>
          </v:shape>
        </w:pict>
      </w:r>
    </w:p>
    <w:p w:rsidR="00045FDB" w:rsidRPr="0018192E" w:rsidRDefault="00045FDB" w:rsidP="00675C71">
      <w:pPr>
        <w:ind w:left="720" w:hanging="360"/>
        <w:rPr>
          <w:b/>
          <w:bCs/>
          <w:sz w:val="20"/>
          <w:szCs w:val="20"/>
        </w:rPr>
      </w:pPr>
      <w:r>
        <w:rPr>
          <w:rFonts w:ascii="Helvetica" w:hAnsi="Helvetica"/>
          <w:color w:val="39424A"/>
          <w:sz w:val="17"/>
          <w:szCs w:val="17"/>
        </w:rPr>
        <w:t xml:space="preserve"> </w:t>
      </w:r>
      <w:r w:rsidRPr="0018192E">
        <w:rPr>
          <w:color w:val="39424A"/>
          <w:sz w:val="20"/>
          <w:szCs w:val="20"/>
        </w:rPr>
        <w:t xml:space="preserve">The British Army's elite Royal Gurkha Rifles with Rotary volunteers dealing with earthquake victims in </w:t>
      </w:r>
      <w:smartTag w:uri="urn:schemas-microsoft-com:office:smarttags" w:element="country-region">
        <w:smartTag w:uri="urn:schemas-microsoft-com:office:smarttags" w:element="place">
          <w:r w:rsidRPr="0018192E">
            <w:rPr>
              <w:color w:val="39424A"/>
              <w:sz w:val="20"/>
              <w:szCs w:val="20"/>
            </w:rPr>
            <w:t>Nepal</w:t>
          </w:r>
        </w:smartTag>
      </w:smartTag>
      <w:r w:rsidRPr="0018192E">
        <w:rPr>
          <w:color w:val="39424A"/>
          <w:sz w:val="20"/>
          <w:szCs w:val="20"/>
        </w:rPr>
        <w:t>.</w:t>
      </w:r>
    </w:p>
    <w:p w:rsidR="00045FDB" w:rsidRDefault="00045FDB" w:rsidP="00675C71">
      <w:pPr>
        <w:ind w:left="720" w:hanging="360"/>
        <w:jc w:val="center"/>
        <w:rPr>
          <w:b/>
          <w:bCs/>
          <w:sz w:val="28"/>
          <w:szCs w:val="28"/>
        </w:rPr>
      </w:pPr>
    </w:p>
    <w:p w:rsidR="00045FDB" w:rsidRDefault="00045FDB" w:rsidP="00675C71">
      <w:pPr>
        <w:ind w:left="720" w:hanging="360"/>
        <w:jc w:val="center"/>
        <w:rPr>
          <w:b/>
          <w:bCs/>
          <w:sz w:val="28"/>
          <w:szCs w:val="28"/>
        </w:rPr>
      </w:pPr>
    </w:p>
    <w:p w:rsidR="00045FDB" w:rsidRDefault="00045FDB" w:rsidP="00675C71">
      <w:pPr>
        <w:ind w:left="720" w:hanging="360"/>
        <w:jc w:val="center"/>
        <w:rPr>
          <w:b/>
          <w:bCs/>
          <w:sz w:val="28"/>
          <w:szCs w:val="28"/>
        </w:rPr>
      </w:pPr>
      <w:r w:rsidRPr="008A0170">
        <w:rPr>
          <w:b/>
          <w:bCs/>
          <w:sz w:val="28"/>
          <w:szCs w:val="28"/>
        </w:rPr>
        <w:t>Accreditations</w:t>
      </w:r>
    </w:p>
    <w:p w:rsidR="00045FDB" w:rsidRPr="008A0170" w:rsidRDefault="00045FDB" w:rsidP="00675C71">
      <w:pPr>
        <w:ind w:left="720" w:hanging="360"/>
        <w:jc w:val="center"/>
        <w:rPr>
          <w:b/>
          <w:bCs/>
          <w:sz w:val="28"/>
          <w:szCs w:val="28"/>
        </w:rPr>
      </w:pPr>
    </w:p>
    <w:p w:rsidR="00045FDB" w:rsidRDefault="00045FDB" w:rsidP="00675C71">
      <w:pPr>
        <w:ind w:left="720" w:hanging="900"/>
        <w:rPr>
          <w:b/>
          <w:bCs/>
          <w:sz w:val="28"/>
          <w:szCs w:val="28"/>
        </w:rPr>
      </w:pPr>
      <w:hyperlink r:id="rId19" w:history="1">
        <w:r w:rsidRPr="005E5614">
          <w:rPr>
            <w:rFonts w:ascii="Arial" w:hAnsi="Arial" w:cs="Arial"/>
            <w:noProof/>
            <w:color w:val="0066CC"/>
            <w:sz w:val="19"/>
            <w:szCs w:val="19"/>
            <w:lang w:eastAsia="en-US"/>
          </w:rPr>
          <w:pict>
            <v:shape id="Picture 10" o:spid="_x0000_i1034" type="#_x0000_t75" alt="Charity Navigator" href="https://www.charitynavigator.org/" style="width:165pt;height:47.4pt;visibility:visible" o:button="t">
              <v:fill o:detectmouseclick="t"/>
              <v:imagedata r:id="rId20" o:title=""/>
            </v:shape>
          </w:pict>
        </w:r>
      </w:hyperlink>
      <w:r>
        <w:t xml:space="preserve">             </w:t>
      </w:r>
      <w:r>
        <w:rPr>
          <w:noProof/>
          <w:lang w:eastAsia="en-US"/>
        </w:rPr>
        <w:pict>
          <v:shape id="Picture 11" o:spid="_x0000_i1035" type="#_x0000_t75" alt="guideStarSeal_platinum_SM.png" style="width:45.6pt;height:45.6pt;visibility:visible">
            <v:imagedata r:id="rId21" o:title=""/>
          </v:shape>
        </w:pict>
      </w:r>
      <w:r>
        <w:t xml:space="preserve">                      </w:t>
      </w:r>
      <w:r>
        <w:rPr>
          <w:noProof/>
          <w:lang w:eastAsia="en-US"/>
        </w:rPr>
        <w:pict>
          <v:shape id="Picture 12" o:spid="_x0000_i1036" type="#_x0000_t75" alt="Image result for rotary logo" style="width:123pt;height:47.4pt;visibility:visible">
            <v:imagedata r:id="rId22" o:title="" croptop="9046f" cropbottom="10249f" cropleft="2096f" cropright="25628f"/>
          </v:shape>
        </w:pict>
      </w:r>
    </w:p>
    <w:p w:rsidR="00045FDB" w:rsidRDefault="00045FDB" w:rsidP="00675C71">
      <w:pPr>
        <w:ind w:left="720" w:hanging="360"/>
        <w:rPr>
          <w:b/>
          <w:bCs/>
          <w:sz w:val="28"/>
          <w:szCs w:val="28"/>
        </w:rPr>
      </w:pPr>
    </w:p>
    <w:p w:rsidR="00045FDB" w:rsidRDefault="00045FDB" w:rsidP="00675C71">
      <w:pPr>
        <w:pStyle w:val="NormalWeb"/>
        <w:numPr>
          <w:ilvl w:val="0"/>
          <w:numId w:val="5"/>
        </w:numPr>
        <w:tabs>
          <w:tab w:val="clear" w:pos="720"/>
        </w:tabs>
        <w:spacing w:before="0" w:beforeAutospacing="0" w:after="120" w:afterAutospacing="0"/>
        <w:ind w:left="0"/>
        <w:textAlignment w:val="baseline"/>
        <w:rPr>
          <w:bCs/>
        </w:rPr>
      </w:pPr>
      <w:r w:rsidRPr="00FB0EC1">
        <w:rPr>
          <w:bCs/>
        </w:rPr>
        <w:t>For the second year in a row</w:t>
      </w:r>
      <w:r>
        <w:rPr>
          <w:bCs/>
        </w:rPr>
        <w:t xml:space="preserve">, </w:t>
      </w:r>
      <w:r w:rsidRPr="00FB0EC1">
        <w:rPr>
          <w:bCs/>
        </w:rPr>
        <w:t xml:space="preserve">ShelterBox </w:t>
      </w:r>
      <w:smartTag w:uri="urn:schemas-microsoft-com:office:smarttags" w:element="country-region">
        <w:smartTag w:uri="urn:schemas-microsoft-com:office:smarttags" w:element="place">
          <w:r w:rsidRPr="00FB0EC1">
            <w:rPr>
              <w:bCs/>
            </w:rPr>
            <w:t>USA</w:t>
          </w:r>
        </w:smartTag>
      </w:smartTag>
      <w:r w:rsidRPr="00FB0EC1">
        <w:rPr>
          <w:bCs/>
        </w:rPr>
        <w:t xml:space="preserve"> earned a 4-star rating from </w:t>
      </w:r>
      <w:r w:rsidRPr="0091186C">
        <w:rPr>
          <w:bCs/>
          <w:u w:val="single"/>
        </w:rPr>
        <w:t>Charity Navigator</w:t>
      </w:r>
      <w:r w:rsidRPr="00FB0EC1">
        <w:rPr>
          <w:bCs/>
        </w:rPr>
        <w:t xml:space="preserve"> for demonstrating strong financial health and commitment to accountability and transparency.</w:t>
      </w:r>
    </w:p>
    <w:p w:rsidR="00045FDB" w:rsidRDefault="00045FDB" w:rsidP="00675C71">
      <w:pPr>
        <w:numPr>
          <w:ilvl w:val="0"/>
          <w:numId w:val="4"/>
        </w:numPr>
        <w:tabs>
          <w:tab w:val="clear" w:pos="720"/>
        </w:tabs>
        <w:spacing w:after="120"/>
        <w:ind w:left="0"/>
      </w:pPr>
      <w:r>
        <w:t>ShelterBox has been awarded the 2018 “Platinum Seal of Transparency” by Guide Star Exchange, an independent non-profit that reviews all aspects of the operations and performances of service organizations.</w:t>
      </w:r>
    </w:p>
    <w:p w:rsidR="00045FDB" w:rsidRDefault="00045FDB" w:rsidP="00675C71">
      <w:pPr>
        <w:numPr>
          <w:ilvl w:val="0"/>
          <w:numId w:val="4"/>
        </w:numPr>
        <w:tabs>
          <w:tab w:val="clear" w:pos="720"/>
        </w:tabs>
        <w:spacing w:after="120"/>
        <w:ind w:left="0"/>
      </w:pPr>
      <w:r>
        <w:t xml:space="preserve">ShelterBox </w:t>
      </w:r>
      <w:r w:rsidRPr="00FB0EC1">
        <w:t xml:space="preserve">is the only official Project </w:t>
      </w:r>
      <w:r w:rsidRPr="00C57EAE">
        <w:t>Partner of Rotary International</w:t>
      </w:r>
      <w:r>
        <w:t xml:space="preserve"> in Disaster Relief</w:t>
      </w:r>
      <w:r w:rsidRPr="00FB0EC1">
        <w:t>, whose 1.2 million members raise funds for ShelterBox and often provide local support on the ground during a disaster.</w:t>
      </w:r>
    </w:p>
    <w:p w:rsidR="00045FDB" w:rsidRDefault="00045FDB" w:rsidP="00675C71">
      <w:pPr>
        <w:ind w:left="720" w:hanging="360"/>
        <w:jc w:val="center"/>
        <w:rPr>
          <w:b/>
          <w:bCs/>
          <w:sz w:val="28"/>
          <w:szCs w:val="28"/>
        </w:rPr>
      </w:pPr>
      <w:r>
        <w:rPr>
          <w:b/>
          <w:bCs/>
          <w:sz w:val="28"/>
          <w:szCs w:val="28"/>
        </w:rPr>
        <w:t>Financial Performance Metrics</w:t>
      </w:r>
    </w:p>
    <w:p w:rsidR="00045FDB" w:rsidRPr="00076420" w:rsidRDefault="00045FDB" w:rsidP="00675C71">
      <w:pPr>
        <w:ind w:left="720" w:hanging="360"/>
        <w:jc w:val="center"/>
        <w:rPr>
          <w:bCs/>
          <w:sz w:val="22"/>
        </w:rPr>
      </w:pPr>
      <w:r w:rsidRPr="00076420">
        <w:rPr>
          <w:bCs/>
          <w:sz w:val="20"/>
        </w:rPr>
        <w:t xml:space="preserve">As reported in the ShelterBox USA </w:t>
      </w:r>
      <w:hyperlink r:id="rId23" w:history="1">
        <w:r w:rsidRPr="00076420">
          <w:rPr>
            <w:rStyle w:val="Hyperlink"/>
            <w:bCs/>
            <w:sz w:val="20"/>
          </w:rPr>
          <w:t>2017 Annual Report</w:t>
        </w:r>
      </w:hyperlink>
    </w:p>
    <w:p w:rsidR="00045FDB" w:rsidRDefault="00045FDB" w:rsidP="00675C71">
      <w:pPr>
        <w:jc w:val="center"/>
      </w:pPr>
      <w:r>
        <w:rPr>
          <w:noProof/>
          <w:lang w:eastAsia="en-US"/>
        </w:rPr>
        <w:pict>
          <v:shape id="_x0000_i1037" type="#_x0000_t75" style="width:407.4pt;height:379.8pt;visibility:visible">
            <v:imagedata r:id="rId24" o:title=""/>
          </v:shape>
        </w:pict>
      </w:r>
    </w:p>
    <w:p w:rsidR="00045FDB" w:rsidRDefault="00045FDB" w:rsidP="00675C71"/>
    <w:p w:rsidR="00045FDB" w:rsidRDefault="00045FDB" w:rsidP="00675C71">
      <w:r w:rsidRPr="00380644">
        <w:t>ShelterBox is funded by public donations</w:t>
      </w:r>
      <w:r>
        <w:t xml:space="preserve"> and re</w:t>
      </w:r>
      <w:r w:rsidRPr="00380644">
        <w:t xml:space="preserve">ceives no </w:t>
      </w:r>
      <w:r>
        <w:t xml:space="preserve">direct </w:t>
      </w:r>
      <w:r w:rsidRPr="00380644">
        <w:t>government funding</w:t>
      </w:r>
      <w:r>
        <w:t xml:space="preserve">. The 2018 budget for ShelterBox USA </w:t>
      </w:r>
      <w:r w:rsidRPr="00FB0EC1">
        <w:t>is $</w:t>
      </w:r>
      <w:r>
        <w:t>6,065,476.</w:t>
      </w:r>
    </w:p>
    <w:p w:rsidR="00045FDB" w:rsidRDefault="00045FDB" w:rsidP="00675C71">
      <w:pPr>
        <w:jc w:val="center"/>
        <w:rPr>
          <w:b/>
          <w:sz w:val="28"/>
          <w:szCs w:val="28"/>
        </w:rPr>
      </w:pPr>
    </w:p>
    <w:p w:rsidR="00045FDB" w:rsidRDefault="00045FDB" w:rsidP="00675C71">
      <w:pPr>
        <w:jc w:val="center"/>
        <w:rPr>
          <w:b/>
          <w:sz w:val="28"/>
          <w:szCs w:val="28"/>
        </w:rPr>
      </w:pPr>
      <w:r w:rsidRPr="00501DD2">
        <w:rPr>
          <w:b/>
          <w:sz w:val="28"/>
          <w:szCs w:val="28"/>
        </w:rPr>
        <w:t>Nobel Peace Prize Nomination</w:t>
      </w:r>
      <w:r>
        <w:rPr>
          <w:b/>
          <w:sz w:val="28"/>
          <w:szCs w:val="28"/>
        </w:rPr>
        <w:t xml:space="preserve"> Update</w:t>
      </w:r>
    </w:p>
    <w:p w:rsidR="00045FDB" w:rsidRPr="005F51C4" w:rsidRDefault="00045FDB" w:rsidP="00675C71">
      <w:pPr>
        <w:pStyle w:val="NormalWeb"/>
        <w:spacing w:before="0" w:beforeAutospacing="0" w:after="0" w:afterAutospacing="0"/>
        <w:textAlignment w:val="baseline"/>
      </w:pPr>
      <w:bookmarkStart w:id="0" w:name="_Hlk527973705"/>
      <w:r w:rsidRPr="005F51C4">
        <w:rPr>
          <w:bCs/>
        </w:rPr>
        <w:t xml:space="preserve">ShelterBox was nominated along with several hundred other organizations and individuals for the 2018 Nobel Peace Prize. </w:t>
      </w:r>
      <w:r w:rsidRPr="005F51C4">
        <w:t>The winner, Nadia Murad, was announced October 5</w:t>
      </w:r>
      <w:r w:rsidRPr="005F51C4">
        <w:rPr>
          <w:vertAlign w:val="superscript"/>
        </w:rPr>
        <w:t>th</w:t>
      </w:r>
      <w:r w:rsidRPr="005F51C4">
        <w:t>, 2018.</w:t>
      </w:r>
    </w:p>
    <w:p w:rsidR="00045FDB" w:rsidRPr="005F51C4" w:rsidRDefault="00045FDB" w:rsidP="00675C71">
      <w:pPr>
        <w:pStyle w:val="NormalWeb"/>
        <w:spacing w:before="0" w:beforeAutospacing="0" w:after="0" w:afterAutospacing="0"/>
        <w:textAlignment w:val="baseline"/>
      </w:pPr>
    </w:p>
    <w:p w:rsidR="00045FDB" w:rsidRPr="005F51C4" w:rsidRDefault="00045FDB" w:rsidP="00675C71">
      <w:pPr>
        <w:pStyle w:val="NormalWeb"/>
        <w:spacing w:before="0" w:beforeAutospacing="0" w:after="0" w:afterAutospacing="0"/>
        <w:textAlignment w:val="baseline"/>
      </w:pPr>
      <w:r w:rsidRPr="005F51C4">
        <w:t>While the prize wasn’t awarded to ShelterBox, the organization did play a significant role in the helping to bring a degree of normalcy to Nadia Murad’s homeland</w:t>
      </w:r>
      <w:r>
        <w:t xml:space="preserve"> in Iraq</w:t>
      </w:r>
      <w:r w:rsidRPr="005F51C4">
        <w:t xml:space="preserve">.   </w:t>
      </w:r>
    </w:p>
    <w:p w:rsidR="00045FDB" w:rsidRPr="005F51C4" w:rsidRDefault="00045FDB" w:rsidP="00675C71">
      <w:pPr>
        <w:pStyle w:val="NormalWeb"/>
        <w:spacing w:before="0" w:beforeAutospacing="0" w:after="0" w:afterAutospacing="0"/>
        <w:ind w:right="720"/>
        <w:textAlignment w:val="baseline"/>
      </w:pPr>
    </w:p>
    <w:p w:rsidR="00045FDB" w:rsidRPr="005F51C4" w:rsidRDefault="00045FDB" w:rsidP="00675C71">
      <w:pPr>
        <w:pStyle w:val="NormalWeb"/>
        <w:spacing w:before="0" w:beforeAutospacing="0" w:after="0" w:afterAutospacing="0"/>
        <w:ind w:right="720"/>
        <w:textAlignment w:val="baseline"/>
      </w:pPr>
      <w:r w:rsidRPr="005F51C4">
        <w:t xml:space="preserve">When the Islamic State </w:t>
      </w:r>
      <w:r>
        <w:t xml:space="preserve">in 2014 </w:t>
      </w:r>
      <w:r w:rsidRPr="005F51C4">
        <w:t xml:space="preserve">took over in Northern Iraq, Nadia was one of many Yazidi women and girls who were abducted and subjected to repeated rape. After escaping, Murad committed herself to a life of activism, protesting the cruelties inflicted on her people. </w:t>
      </w:r>
    </w:p>
    <w:p w:rsidR="00045FDB" w:rsidRPr="005F51C4" w:rsidRDefault="00045FDB" w:rsidP="00675C71">
      <w:pPr>
        <w:pStyle w:val="NormalWeb"/>
        <w:spacing w:before="0" w:beforeAutospacing="0" w:after="0" w:afterAutospacing="0"/>
        <w:ind w:right="720"/>
        <w:textAlignment w:val="baseline"/>
      </w:pPr>
    </w:p>
    <w:p w:rsidR="00045FDB" w:rsidRPr="005F51C4" w:rsidRDefault="00045FDB" w:rsidP="00675C71">
      <w:pPr>
        <w:pStyle w:val="NormalWeb"/>
        <w:spacing w:before="0" w:beforeAutospacing="0" w:after="0" w:afterAutospacing="0"/>
        <w:ind w:right="720"/>
        <w:textAlignment w:val="baseline"/>
      </w:pPr>
      <w:r w:rsidRPr="005F51C4">
        <w:t xml:space="preserve">In 2014, ShelterBox worked extensively in Kurdistan, particularly around the Dohuk region, which had the largest concentration of displaced people. More than 1,700 tents were distributed in Kurdistan and other parts of Iraq in 2014.  </w:t>
      </w:r>
    </w:p>
    <w:p w:rsidR="00045FDB" w:rsidRPr="005F51C4" w:rsidRDefault="00045FDB" w:rsidP="00675C71">
      <w:pPr>
        <w:pStyle w:val="NormalWeb"/>
        <w:spacing w:before="0" w:beforeAutospacing="0" w:after="0" w:afterAutospacing="0"/>
        <w:ind w:right="720"/>
        <w:textAlignment w:val="baseline"/>
      </w:pPr>
    </w:p>
    <w:p w:rsidR="00045FDB" w:rsidRPr="005F51C4" w:rsidRDefault="00045FDB" w:rsidP="00675C71">
      <w:pPr>
        <w:pStyle w:val="NormalWeb"/>
        <w:spacing w:before="0" w:beforeAutospacing="0" w:after="0" w:afterAutospacing="0"/>
        <w:ind w:right="720"/>
        <w:textAlignment w:val="baseline"/>
      </w:pPr>
      <w:r>
        <w:t xml:space="preserve">ShelterBox through local partners </w:t>
      </w:r>
      <w:r w:rsidRPr="005F51C4">
        <w:t>continue</w:t>
      </w:r>
      <w:r>
        <w:t>s</w:t>
      </w:r>
      <w:r w:rsidRPr="005F51C4">
        <w:t xml:space="preserve"> to work there today, supporting people fleeing from conflict both in Iraq and across the border in Syria. ShelterBox is honored to have been nominated alongside incredible people like Nadia</w:t>
      </w:r>
      <w:bookmarkEnd w:id="0"/>
      <w:r w:rsidRPr="005F51C4">
        <w:t>.</w:t>
      </w:r>
    </w:p>
    <w:p w:rsidR="00045FDB" w:rsidRDefault="00045FDB" w:rsidP="00675C71">
      <w:pPr>
        <w:ind w:firstLine="360"/>
        <w:rPr>
          <w:sz w:val="20"/>
          <w:szCs w:val="22"/>
        </w:rPr>
      </w:pPr>
    </w:p>
    <w:p w:rsidR="00045FDB" w:rsidRDefault="00045FDB" w:rsidP="00675C71">
      <w:pPr>
        <w:ind w:firstLine="360"/>
        <w:rPr>
          <w:b/>
          <w:sz w:val="28"/>
          <w:szCs w:val="28"/>
        </w:rPr>
      </w:pPr>
      <w:r>
        <w:rPr>
          <w:sz w:val="20"/>
          <w:szCs w:val="22"/>
        </w:rPr>
        <w:t xml:space="preserve">   </w:t>
      </w:r>
      <w:r>
        <w:rPr>
          <w:b/>
          <w:bCs/>
          <w:sz w:val="28"/>
          <w:szCs w:val="28"/>
        </w:rPr>
        <w:t>Local Advertising Strategy to be based off the 2018 Experience</w:t>
      </w:r>
    </w:p>
    <w:p w:rsidR="00045FDB" w:rsidRPr="00CE4A58" w:rsidRDefault="00045FDB" w:rsidP="00675C71">
      <w:r w:rsidRPr="00CE4A58">
        <w:t xml:space="preserve">The </w:t>
      </w:r>
      <w:r>
        <w:t>promotional</w:t>
      </w:r>
      <w:r w:rsidRPr="00CE4A58">
        <w:t xml:space="preserve"> efforts by Karen Ramus, Sandi Black (McKenzie River Broadcasting and Delta Rotary member) and Dan O’Brien (KEZI and Delta Rotary member) </w:t>
      </w:r>
      <w:r>
        <w:t>when combined creates</w:t>
      </w:r>
      <w:r w:rsidRPr="00CE4A58">
        <w:t xml:space="preserve"> </w:t>
      </w:r>
      <w:r>
        <w:t xml:space="preserve">substantial </w:t>
      </w:r>
      <w:r w:rsidRPr="00CE4A58">
        <w:t xml:space="preserve">public awareness for the </w:t>
      </w:r>
      <w:r>
        <w:t xml:space="preserve">ShelterBox </w:t>
      </w:r>
      <w:r w:rsidRPr="00CE4A58">
        <w:t>brand</w:t>
      </w:r>
      <w:r>
        <w:t xml:space="preserve"> and the Good Earth Home Show</w:t>
      </w:r>
      <w:r w:rsidRPr="00CE4A58">
        <w:t xml:space="preserve">.  </w:t>
      </w:r>
    </w:p>
    <w:p w:rsidR="00045FDB" w:rsidRDefault="00045FDB" w:rsidP="00675C71">
      <w:pPr>
        <w:jc w:val="center"/>
        <w:rPr>
          <w:sz w:val="28"/>
          <w:szCs w:val="28"/>
        </w:rPr>
      </w:pPr>
      <w:r w:rsidRPr="005E5614">
        <w:rPr>
          <w:noProof/>
          <w:sz w:val="28"/>
          <w:szCs w:val="28"/>
          <w:lang w:eastAsia="en-US"/>
        </w:rPr>
        <w:pict>
          <v:shape id="Picture 14" o:spid="_x0000_i1038" type="#_x0000_t75" alt="unnamed[1]" style="width:262.8pt;height:50.4pt;visibility:visible">
            <v:imagedata r:id="rId25" o:title=""/>
          </v:shape>
        </w:pict>
      </w:r>
      <w:r>
        <w:rPr>
          <w:noProof/>
          <w:lang w:eastAsia="en-US"/>
        </w:rPr>
        <w:pict>
          <v:shape id="Picture 15" o:spid="_x0000_i1039" type="#_x0000_t75" alt="image" style="width:52.2pt;height:55.8pt;visibility:visible">
            <v:imagedata r:id="rId26" o:title=""/>
          </v:shape>
        </w:pict>
      </w:r>
    </w:p>
    <w:p w:rsidR="00045FDB" w:rsidRDefault="00045FDB" w:rsidP="00675C71">
      <w:pPr>
        <w:rPr>
          <w:sz w:val="28"/>
          <w:szCs w:val="28"/>
        </w:rPr>
      </w:pPr>
    </w:p>
    <w:p w:rsidR="00045FDB" w:rsidRPr="00CE4A58" w:rsidRDefault="00045FDB" w:rsidP="00675C71">
      <w:r w:rsidRPr="00CE4A58">
        <w:t>Dan O’Brien is planning</w:t>
      </w:r>
      <w:r>
        <w:t xml:space="preserve"> </w:t>
      </w:r>
      <w:r w:rsidRPr="00CE4A58">
        <w:t>weekly press release</w:t>
      </w:r>
      <w:r>
        <w:t>s</w:t>
      </w:r>
      <w:r w:rsidRPr="00CE4A58">
        <w:t xml:space="preserve"> to </w:t>
      </w:r>
      <w:r>
        <w:t xml:space="preserve">a variety of </w:t>
      </w:r>
      <w:r w:rsidRPr="00CE4A58">
        <w:t xml:space="preserve">local media outlets, reporters, and journalists in early January. Target markets included Eugene, Springfield, Cottage Grove, Creswell, Oak Ridge, Salem and Florence. </w:t>
      </w:r>
    </w:p>
    <w:p w:rsidR="00045FDB" w:rsidRDefault="00045FDB" w:rsidP="00675C71">
      <w:pPr>
        <w:jc w:val="center"/>
        <w:rPr>
          <w:b/>
          <w:sz w:val="28"/>
          <w:szCs w:val="28"/>
        </w:rPr>
      </w:pPr>
    </w:p>
    <w:p w:rsidR="00045FDB" w:rsidRPr="00CE4A58" w:rsidRDefault="00045FDB" w:rsidP="00675C71">
      <w:pPr>
        <w:jc w:val="center"/>
        <w:rPr>
          <w:b/>
          <w:sz w:val="28"/>
          <w:szCs w:val="28"/>
        </w:rPr>
      </w:pPr>
      <w:r w:rsidRPr="00CE4A58">
        <w:rPr>
          <w:b/>
          <w:sz w:val="28"/>
          <w:szCs w:val="28"/>
        </w:rPr>
        <w:t>Interacting with the Public</w:t>
      </w:r>
    </w:p>
    <w:p w:rsidR="00045FDB" w:rsidRDefault="00045FDB" w:rsidP="00675C71">
      <w:r w:rsidRPr="00CE4A58">
        <w:t>Volunteers</w:t>
      </w:r>
      <w:r>
        <w:t>,</w:t>
      </w:r>
      <w:r w:rsidRPr="00CE4A58">
        <w:t xml:space="preserve"> who interact with the public at all fund-raising events and other Rotary activities</w:t>
      </w:r>
      <w:r>
        <w:t>,</w:t>
      </w:r>
      <w:r w:rsidRPr="00CE4A58">
        <w:t xml:space="preserve"> </w:t>
      </w:r>
      <w:r>
        <w:t xml:space="preserve">must </w:t>
      </w:r>
      <w:r w:rsidRPr="00CE4A58">
        <w:t xml:space="preserve">keep in mind we live in a politically polarized society and Eugene Oregon is no exception. </w:t>
      </w:r>
    </w:p>
    <w:p w:rsidR="00045FDB" w:rsidRPr="00CE4A58" w:rsidRDefault="00045FDB" w:rsidP="00675C71"/>
    <w:p w:rsidR="00045FDB" w:rsidRPr="00CE4A58" w:rsidRDefault="00045FDB" w:rsidP="00675C71">
      <w:r>
        <w:t xml:space="preserve">Delta Rotary members need </w:t>
      </w:r>
      <w:r w:rsidRPr="00CE4A58">
        <w:t xml:space="preserve">to maintain a </w:t>
      </w:r>
      <w:r>
        <w:t xml:space="preserve">respectful </w:t>
      </w:r>
      <w:r w:rsidRPr="00CE4A58">
        <w:t xml:space="preserve">position with all segments of the community </w:t>
      </w:r>
      <w:r>
        <w:t>including</w:t>
      </w:r>
      <w:r w:rsidRPr="00CE4A58">
        <w:t xml:space="preserve"> political and social issues advocated by either left or right</w:t>
      </w:r>
      <w:r>
        <w:t>-</w:t>
      </w:r>
      <w:r w:rsidRPr="00CE4A58">
        <w:t xml:space="preserve">leaning people, local groups or national organizations. </w:t>
      </w:r>
    </w:p>
    <w:p w:rsidR="00045FDB" w:rsidRPr="00CE4A58" w:rsidRDefault="00045FDB" w:rsidP="00675C71"/>
    <w:p w:rsidR="00045FDB" w:rsidRPr="00CE4A58" w:rsidRDefault="00045FDB" w:rsidP="00675C71">
      <w:r w:rsidRPr="00CE4A58">
        <w:t>Bottom line is each Rotary member by default represents Delta Rotary</w:t>
      </w:r>
      <w:r>
        <w:t>, our Rotary District</w:t>
      </w:r>
      <w:r w:rsidRPr="00CE4A58">
        <w:t xml:space="preserve"> and Rotary International in</w:t>
      </w:r>
      <w:r>
        <w:t xml:space="preserve"> </w:t>
      </w:r>
      <w:r w:rsidRPr="00CE4A58">
        <w:t>public and private settings. Thus</w:t>
      </w:r>
      <w:r>
        <w:t>,</w:t>
      </w:r>
      <w:r w:rsidRPr="00CE4A58">
        <w:t xml:space="preserve"> staying neutral and </w:t>
      </w:r>
      <w:r>
        <w:t xml:space="preserve">avoidance of </w:t>
      </w:r>
      <w:r w:rsidRPr="00CE4A58">
        <w:t>controversial topics should be a guiding principle.</w:t>
      </w:r>
    </w:p>
    <w:p w:rsidR="00045FDB" w:rsidRPr="00CE4A58" w:rsidRDefault="00045FDB" w:rsidP="00675C71">
      <w:pPr>
        <w:ind w:left="720" w:hanging="360"/>
        <w:jc w:val="center"/>
        <w:rPr>
          <w:b/>
        </w:rPr>
      </w:pPr>
    </w:p>
    <w:p w:rsidR="00045FDB" w:rsidRDefault="00045FDB" w:rsidP="00675C71">
      <w:pPr>
        <w:ind w:left="720" w:hanging="360"/>
        <w:jc w:val="center"/>
        <w:rPr>
          <w:b/>
          <w:sz w:val="28"/>
          <w:szCs w:val="28"/>
        </w:rPr>
      </w:pPr>
    </w:p>
    <w:p w:rsidR="00045FDB" w:rsidRDefault="00045FDB" w:rsidP="00675C71">
      <w:pPr>
        <w:ind w:left="720" w:hanging="360"/>
        <w:jc w:val="center"/>
        <w:rPr>
          <w:b/>
          <w:sz w:val="28"/>
          <w:szCs w:val="28"/>
        </w:rPr>
      </w:pPr>
    </w:p>
    <w:p w:rsidR="00045FDB" w:rsidRDefault="00045FDB" w:rsidP="00675C71">
      <w:pPr>
        <w:ind w:left="720" w:hanging="360"/>
        <w:jc w:val="center"/>
        <w:rPr>
          <w:b/>
          <w:sz w:val="28"/>
          <w:szCs w:val="28"/>
        </w:rPr>
      </w:pPr>
    </w:p>
    <w:p w:rsidR="00045FDB" w:rsidRDefault="00045FDB" w:rsidP="00675C71">
      <w:pPr>
        <w:ind w:left="720" w:hanging="360"/>
        <w:jc w:val="center"/>
        <w:rPr>
          <w:b/>
          <w:sz w:val="28"/>
          <w:szCs w:val="28"/>
        </w:rPr>
      </w:pPr>
    </w:p>
    <w:p w:rsidR="00045FDB" w:rsidRPr="00CE4A58" w:rsidRDefault="00045FDB" w:rsidP="00675C71">
      <w:pPr>
        <w:ind w:left="720" w:hanging="360"/>
        <w:jc w:val="center"/>
        <w:rPr>
          <w:b/>
          <w:sz w:val="28"/>
          <w:szCs w:val="28"/>
        </w:rPr>
      </w:pPr>
      <w:r w:rsidRPr="00CE4A58">
        <w:rPr>
          <w:b/>
          <w:sz w:val="28"/>
          <w:szCs w:val="28"/>
        </w:rPr>
        <w:t>Business Sponsor</w:t>
      </w:r>
    </w:p>
    <w:p w:rsidR="00045FDB" w:rsidRDefault="00045FDB" w:rsidP="00675C71">
      <w:pPr>
        <w:jc w:val="center"/>
        <w:rPr>
          <w:sz w:val="28"/>
          <w:szCs w:val="28"/>
        </w:rPr>
      </w:pPr>
      <w:r>
        <w:rPr>
          <w:noProof/>
          <w:lang w:eastAsia="en-US"/>
        </w:rPr>
        <w:pict>
          <v:shape id="Picture 16" o:spid="_x0000_i1040" type="#_x0000_t75" alt="image" style="width:98.4pt;height:1in;visibility:visible">
            <v:imagedata r:id="rId27" o:title=""/>
          </v:shape>
        </w:pict>
      </w:r>
    </w:p>
    <w:p w:rsidR="00045FDB" w:rsidRDefault="00045FDB" w:rsidP="00675C71">
      <w:r w:rsidRPr="00CE4A58">
        <w:t>The Good Earth Home, Garden and Living</w:t>
      </w:r>
      <w:r>
        <w:t xml:space="preserve"> S</w:t>
      </w:r>
      <w:r w:rsidRPr="00CE4A58">
        <w:t xml:space="preserve">how is managed by Karen Ramus, President of Berg Productions of Eugene, Oregon. This privately held company </w:t>
      </w:r>
      <w:r>
        <w:t xml:space="preserve">also </w:t>
      </w:r>
      <w:r w:rsidRPr="00CE4A58">
        <w:t>manages two additional home shows at the Lane County Fair Grounds annually</w:t>
      </w:r>
      <w:r>
        <w:t>.</w:t>
      </w:r>
    </w:p>
    <w:p w:rsidR="00045FDB" w:rsidRDefault="00045FDB" w:rsidP="00675C71"/>
    <w:p w:rsidR="00045FDB" w:rsidRDefault="00045FDB" w:rsidP="00675C71">
      <w:r w:rsidRPr="00CE4A58">
        <w:t xml:space="preserve">Karen Ramus has been recognized by Delta Rotary as an honorary member and </w:t>
      </w:r>
      <w:r>
        <w:t xml:space="preserve">personally </w:t>
      </w:r>
      <w:r w:rsidRPr="00CE4A58">
        <w:t xml:space="preserve">by </w:t>
      </w:r>
      <w:r w:rsidRPr="00CE4A58">
        <w:rPr>
          <w:bCs/>
        </w:rPr>
        <w:t>Kerri Murray, President</w:t>
      </w:r>
      <w:r w:rsidRPr="00CE4A58">
        <w:rPr>
          <w:b/>
          <w:bCs/>
        </w:rPr>
        <w:t xml:space="preserve"> </w:t>
      </w:r>
      <w:r>
        <w:t>ShelterBox</w:t>
      </w:r>
      <w:r w:rsidRPr="00CE4A58">
        <w:t xml:space="preserve"> USA. Berg Productions has annually provided </w:t>
      </w:r>
      <w:r>
        <w:t xml:space="preserve">without charge </w:t>
      </w:r>
      <w:r w:rsidRPr="00CE4A58">
        <w:t xml:space="preserve">a large booth, hotel accommodations for visiting </w:t>
      </w:r>
      <w:r>
        <w:t xml:space="preserve">ShelterBox </w:t>
      </w:r>
      <w:r w:rsidRPr="00CE4A58">
        <w:t>staff and a $10,000 donation match challenge.</w:t>
      </w:r>
    </w:p>
    <w:p w:rsidR="00045FDB" w:rsidRDefault="00045FDB" w:rsidP="00675C71"/>
    <w:p w:rsidR="00045FDB" w:rsidRDefault="00045FDB" w:rsidP="00675C71">
      <w:pPr>
        <w:jc w:val="center"/>
        <w:rPr>
          <w:b/>
          <w:sz w:val="28"/>
          <w:szCs w:val="28"/>
        </w:rPr>
      </w:pPr>
      <w:r w:rsidRPr="006112AA">
        <w:rPr>
          <w:b/>
          <w:sz w:val="28"/>
          <w:szCs w:val="28"/>
        </w:rPr>
        <w:t xml:space="preserve">Home Show </w:t>
      </w:r>
      <w:r>
        <w:rPr>
          <w:b/>
          <w:sz w:val="28"/>
          <w:szCs w:val="28"/>
        </w:rPr>
        <w:t xml:space="preserve">Donations </w:t>
      </w:r>
      <w:r w:rsidRPr="006112AA">
        <w:rPr>
          <w:b/>
          <w:sz w:val="28"/>
          <w:szCs w:val="28"/>
        </w:rPr>
        <w:t>2015 to 2018</w:t>
      </w:r>
    </w:p>
    <w:p w:rsidR="00045FDB" w:rsidRDefault="00045FDB" w:rsidP="00675C71">
      <w:r w:rsidRPr="00CE4A58">
        <w:t xml:space="preserve">Five years ago, the Eugene Delta Rotary Club committed to support Rotary International’s relationship with </w:t>
      </w:r>
      <w:r>
        <w:t>ShelterBox</w:t>
      </w:r>
      <w:r w:rsidRPr="00CE4A58">
        <w:t xml:space="preserve"> USA by establishing an annual fund</w:t>
      </w:r>
      <w:r>
        <w:t>-</w:t>
      </w:r>
      <w:r w:rsidRPr="00CE4A58">
        <w:t xml:space="preserve">raiser to reach </w:t>
      </w:r>
      <w:r>
        <w:t xml:space="preserve">the </w:t>
      </w:r>
      <w:r w:rsidRPr="00CE4A58">
        <w:t>greater Eugene/Springfield, Oregon community. Since 2013</w:t>
      </w:r>
      <w:r w:rsidRPr="006D126D">
        <w:t>,</w:t>
      </w:r>
      <w:r w:rsidRPr="00CE4A58">
        <w:t xml:space="preserve"> Delta Rotary has collected over $105,000 for </w:t>
      </w:r>
      <w:r>
        <w:t>ShelterBox</w:t>
      </w:r>
      <w:r w:rsidRPr="00CE4A58">
        <w:t xml:space="preserve"> USA. </w:t>
      </w:r>
    </w:p>
    <w:p w:rsidR="00045FDB" w:rsidRPr="00CE4A58" w:rsidRDefault="00045FDB" w:rsidP="00675C71">
      <w:r w:rsidRPr="00CE4A58">
        <w:t>Total year over year donations increased by 26% last year:</w:t>
      </w:r>
    </w:p>
    <w:p w:rsidR="00045FDB" w:rsidRDefault="00045FDB" w:rsidP="00675C71">
      <w:pPr>
        <w:ind w:left="2160"/>
      </w:pPr>
      <w:r w:rsidRPr="00892E32">
        <w:t xml:space="preserve">2017 = $18,875    </w:t>
      </w:r>
    </w:p>
    <w:p w:rsidR="00045FDB" w:rsidRDefault="00045FDB" w:rsidP="00675C71">
      <w:pPr>
        <w:ind w:left="2160"/>
      </w:pPr>
      <w:r w:rsidRPr="00892E32">
        <w:t>2018 = $23,725</w:t>
      </w:r>
    </w:p>
    <w:p w:rsidR="00045FDB" w:rsidRPr="00892E32" w:rsidRDefault="00045FDB" w:rsidP="00675C71">
      <w:pPr>
        <w:ind w:left="2160"/>
      </w:pPr>
      <w:r>
        <w:t>2019 = $25,000 (Goal)</w:t>
      </w:r>
      <w:r w:rsidRPr="00892E32">
        <w:t xml:space="preserve"> </w:t>
      </w:r>
    </w:p>
    <w:p w:rsidR="00045FDB" w:rsidRPr="00892E32" w:rsidRDefault="00045FDB" w:rsidP="00675C71">
      <w:r>
        <w:t>The sources of contributions provided in 2018 included:</w:t>
      </w:r>
      <w:r w:rsidRPr="00892E32">
        <w:rPr>
          <w:u w:val="single"/>
        </w:rPr>
        <w:t xml:space="preserve"> </w:t>
      </w:r>
    </w:p>
    <w:p w:rsidR="00045FDB" w:rsidRPr="00BB7021" w:rsidRDefault="00045FDB" w:rsidP="00675C71">
      <w:pPr>
        <w:rPr>
          <w:sz w:val="20"/>
          <w:szCs w:val="20"/>
        </w:rPr>
      </w:pPr>
      <w:r w:rsidRPr="00892E32">
        <w:t xml:space="preserve"> </w:t>
      </w:r>
      <w:r w:rsidRPr="00892E32">
        <w:tab/>
      </w:r>
      <w:r w:rsidRPr="00892E32">
        <w:tab/>
      </w:r>
      <w:r w:rsidRPr="00BB7021">
        <w:rPr>
          <w:sz w:val="20"/>
          <w:szCs w:val="20"/>
        </w:rPr>
        <w:t>Cash - Booth Donation Box</w:t>
      </w:r>
      <w:r w:rsidRPr="00BB7021">
        <w:rPr>
          <w:sz w:val="20"/>
          <w:szCs w:val="20"/>
        </w:rPr>
        <w:tab/>
      </w:r>
      <w:r w:rsidRPr="00BB7021">
        <w:rPr>
          <w:sz w:val="20"/>
          <w:szCs w:val="20"/>
        </w:rPr>
        <w:tab/>
      </w:r>
      <w:r w:rsidRPr="00BB7021">
        <w:rPr>
          <w:sz w:val="20"/>
          <w:szCs w:val="20"/>
        </w:rPr>
        <w:tab/>
        <w:t>$3,635</w:t>
      </w:r>
    </w:p>
    <w:p w:rsidR="00045FDB" w:rsidRPr="00BB7021" w:rsidRDefault="00045FDB" w:rsidP="00675C71">
      <w:pPr>
        <w:rPr>
          <w:sz w:val="20"/>
          <w:szCs w:val="20"/>
        </w:rPr>
      </w:pPr>
      <w:r w:rsidRPr="00BB7021">
        <w:rPr>
          <w:sz w:val="20"/>
          <w:szCs w:val="20"/>
        </w:rPr>
        <w:tab/>
      </w:r>
      <w:r w:rsidRPr="00BB7021">
        <w:rPr>
          <w:sz w:val="20"/>
          <w:szCs w:val="20"/>
        </w:rPr>
        <w:tab/>
        <w:t xml:space="preserve">Checks - all sources </w:t>
      </w:r>
      <w:r w:rsidRPr="00BB7021">
        <w:rPr>
          <w:sz w:val="20"/>
          <w:szCs w:val="20"/>
        </w:rPr>
        <w:tab/>
      </w:r>
      <w:r w:rsidRPr="00BB7021">
        <w:rPr>
          <w:sz w:val="20"/>
          <w:szCs w:val="20"/>
        </w:rPr>
        <w:tab/>
      </w:r>
      <w:r w:rsidRPr="00BB7021">
        <w:rPr>
          <w:sz w:val="20"/>
          <w:szCs w:val="20"/>
        </w:rPr>
        <w:tab/>
      </w:r>
      <w:r w:rsidRPr="00BB7021">
        <w:rPr>
          <w:sz w:val="20"/>
          <w:szCs w:val="20"/>
        </w:rPr>
        <w:tab/>
        <w:t>$3,050</w:t>
      </w:r>
    </w:p>
    <w:p w:rsidR="00045FDB" w:rsidRPr="00BB7021" w:rsidRDefault="00045FDB" w:rsidP="00675C71">
      <w:pPr>
        <w:rPr>
          <w:sz w:val="20"/>
          <w:szCs w:val="20"/>
        </w:rPr>
      </w:pPr>
      <w:r w:rsidRPr="00BB7021">
        <w:rPr>
          <w:sz w:val="20"/>
          <w:szCs w:val="20"/>
        </w:rPr>
        <w:tab/>
      </w:r>
      <w:r w:rsidRPr="00BB7021">
        <w:rPr>
          <w:sz w:val="20"/>
          <w:szCs w:val="20"/>
        </w:rPr>
        <w:tab/>
        <w:t>Credit Cards - Club home page</w:t>
      </w:r>
      <w:r w:rsidRPr="00BB7021">
        <w:rPr>
          <w:sz w:val="20"/>
          <w:szCs w:val="20"/>
        </w:rPr>
        <w:tab/>
      </w:r>
      <w:r w:rsidRPr="00BB7021">
        <w:rPr>
          <w:sz w:val="20"/>
          <w:szCs w:val="20"/>
        </w:rPr>
        <w:tab/>
      </w:r>
      <w:r>
        <w:rPr>
          <w:sz w:val="20"/>
          <w:szCs w:val="20"/>
        </w:rPr>
        <w:tab/>
      </w:r>
      <w:r w:rsidRPr="00BB7021">
        <w:rPr>
          <w:sz w:val="20"/>
          <w:szCs w:val="20"/>
        </w:rPr>
        <w:t>$5,190</w:t>
      </w:r>
    </w:p>
    <w:p w:rsidR="00045FDB" w:rsidRPr="00BB7021" w:rsidRDefault="00045FDB" w:rsidP="00675C71">
      <w:pPr>
        <w:rPr>
          <w:sz w:val="20"/>
          <w:szCs w:val="20"/>
        </w:rPr>
      </w:pPr>
      <w:r w:rsidRPr="00BB7021">
        <w:rPr>
          <w:sz w:val="20"/>
          <w:szCs w:val="20"/>
        </w:rPr>
        <w:tab/>
      </w:r>
      <w:r w:rsidRPr="00BB7021">
        <w:rPr>
          <w:sz w:val="20"/>
          <w:szCs w:val="20"/>
        </w:rPr>
        <w:tab/>
        <w:t>Credit Cards - SB home page</w:t>
      </w:r>
      <w:r w:rsidRPr="00BB7021">
        <w:rPr>
          <w:sz w:val="20"/>
          <w:szCs w:val="20"/>
        </w:rPr>
        <w:tab/>
      </w:r>
      <w:r w:rsidRPr="00BB7021">
        <w:rPr>
          <w:sz w:val="20"/>
          <w:szCs w:val="20"/>
        </w:rPr>
        <w:tab/>
      </w:r>
      <w:r w:rsidRPr="00BB7021">
        <w:rPr>
          <w:sz w:val="20"/>
          <w:szCs w:val="20"/>
        </w:rPr>
        <w:tab/>
        <w:t>$   450</w:t>
      </w:r>
    </w:p>
    <w:p w:rsidR="00045FDB" w:rsidRPr="00BB7021" w:rsidRDefault="00045FDB" w:rsidP="00675C71">
      <w:pPr>
        <w:rPr>
          <w:sz w:val="20"/>
          <w:szCs w:val="20"/>
        </w:rPr>
      </w:pPr>
      <w:r w:rsidRPr="00BB7021">
        <w:rPr>
          <w:sz w:val="20"/>
          <w:szCs w:val="20"/>
        </w:rPr>
        <w:tab/>
      </w:r>
      <w:r w:rsidRPr="00BB7021">
        <w:rPr>
          <w:sz w:val="20"/>
          <w:szCs w:val="20"/>
        </w:rPr>
        <w:tab/>
        <w:t xml:space="preserve">Credit Cards - Members prior to event </w:t>
      </w:r>
      <w:r w:rsidRPr="00BB7021">
        <w:rPr>
          <w:sz w:val="20"/>
          <w:szCs w:val="20"/>
        </w:rPr>
        <w:tab/>
      </w:r>
      <w:r>
        <w:rPr>
          <w:sz w:val="20"/>
          <w:szCs w:val="20"/>
        </w:rPr>
        <w:tab/>
      </w:r>
      <w:r w:rsidRPr="00BB7021">
        <w:rPr>
          <w:sz w:val="20"/>
          <w:szCs w:val="20"/>
        </w:rPr>
        <w:t>$1,250</w:t>
      </w:r>
    </w:p>
    <w:p w:rsidR="00045FDB" w:rsidRPr="00BB7021" w:rsidRDefault="00045FDB" w:rsidP="00675C71">
      <w:pPr>
        <w:rPr>
          <w:sz w:val="20"/>
          <w:szCs w:val="20"/>
        </w:rPr>
      </w:pPr>
      <w:r w:rsidRPr="00BB7021">
        <w:rPr>
          <w:sz w:val="20"/>
          <w:szCs w:val="20"/>
        </w:rPr>
        <w:tab/>
      </w:r>
      <w:r w:rsidRPr="00BB7021">
        <w:rPr>
          <w:sz w:val="20"/>
          <w:szCs w:val="20"/>
        </w:rPr>
        <w:tab/>
        <w:t>Credit Cards - AMEX</w:t>
      </w:r>
      <w:r w:rsidRPr="00BB7021">
        <w:rPr>
          <w:sz w:val="20"/>
          <w:szCs w:val="20"/>
        </w:rPr>
        <w:tab/>
      </w:r>
      <w:r w:rsidRPr="00BB7021">
        <w:rPr>
          <w:sz w:val="20"/>
          <w:szCs w:val="20"/>
        </w:rPr>
        <w:tab/>
      </w:r>
      <w:r w:rsidRPr="00BB7021">
        <w:rPr>
          <w:sz w:val="20"/>
          <w:szCs w:val="20"/>
        </w:rPr>
        <w:tab/>
        <w:t xml:space="preserve"> </w:t>
      </w:r>
      <w:r w:rsidRPr="00BB7021">
        <w:rPr>
          <w:sz w:val="20"/>
          <w:szCs w:val="20"/>
        </w:rPr>
        <w:tab/>
        <w:t>$   150</w:t>
      </w:r>
    </w:p>
    <w:p w:rsidR="00045FDB" w:rsidRPr="00BB7021" w:rsidRDefault="00045FDB" w:rsidP="00675C71">
      <w:pPr>
        <w:rPr>
          <w:sz w:val="20"/>
          <w:szCs w:val="20"/>
        </w:rPr>
      </w:pPr>
      <w:r w:rsidRPr="00BB7021">
        <w:rPr>
          <w:sz w:val="20"/>
          <w:szCs w:val="20"/>
        </w:rPr>
        <w:tab/>
      </w:r>
      <w:r w:rsidRPr="00BB7021">
        <w:rPr>
          <w:sz w:val="20"/>
          <w:szCs w:val="20"/>
        </w:rPr>
        <w:tab/>
        <w:t xml:space="preserve">Berg Productions - Donation Match   </w:t>
      </w:r>
      <w:r w:rsidRPr="00BB7021">
        <w:rPr>
          <w:sz w:val="20"/>
          <w:szCs w:val="20"/>
        </w:rPr>
        <w:tab/>
      </w:r>
      <w:r>
        <w:rPr>
          <w:sz w:val="20"/>
          <w:szCs w:val="20"/>
        </w:rPr>
        <w:tab/>
      </w:r>
      <w:r w:rsidRPr="00BB7021">
        <w:rPr>
          <w:sz w:val="20"/>
          <w:szCs w:val="20"/>
          <w:u w:val="single"/>
        </w:rPr>
        <w:t>$10,000</w:t>
      </w:r>
    </w:p>
    <w:p w:rsidR="00045FDB" w:rsidRPr="00BB7021" w:rsidRDefault="00045FDB" w:rsidP="00675C71">
      <w:pPr>
        <w:rPr>
          <w:sz w:val="20"/>
          <w:szCs w:val="20"/>
        </w:rPr>
      </w:pPr>
      <w:r w:rsidRPr="00BB7021">
        <w:rPr>
          <w:sz w:val="20"/>
          <w:szCs w:val="20"/>
        </w:rPr>
        <w:tab/>
      </w:r>
      <w:r w:rsidRPr="00BB7021">
        <w:rPr>
          <w:sz w:val="20"/>
          <w:szCs w:val="20"/>
        </w:rPr>
        <w:tab/>
      </w:r>
      <w:r w:rsidRPr="00BB7021">
        <w:rPr>
          <w:sz w:val="20"/>
          <w:szCs w:val="20"/>
        </w:rPr>
        <w:tab/>
      </w:r>
      <w:r w:rsidRPr="00BB7021">
        <w:rPr>
          <w:sz w:val="20"/>
          <w:szCs w:val="20"/>
        </w:rPr>
        <w:tab/>
      </w:r>
      <w:r w:rsidRPr="00BB7021">
        <w:rPr>
          <w:sz w:val="20"/>
          <w:szCs w:val="20"/>
        </w:rPr>
        <w:tab/>
      </w:r>
      <w:r w:rsidRPr="00BB7021">
        <w:rPr>
          <w:sz w:val="20"/>
          <w:szCs w:val="20"/>
        </w:rPr>
        <w:tab/>
      </w:r>
      <w:r w:rsidRPr="00BB7021">
        <w:rPr>
          <w:sz w:val="20"/>
          <w:szCs w:val="20"/>
        </w:rPr>
        <w:tab/>
      </w:r>
      <w:r w:rsidRPr="00BB7021">
        <w:rPr>
          <w:sz w:val="20"/>
          <w:szCs w:val="20"/>
        </w:rPr>
        <w:tab/>
        <w:t>$23,725</w:t>
      </w:r>
    </w:p>
    <w:p w:rsidR="00045FDB" w:rsidRDefault="00045FDB" w:rsidP="00675C71">
      <w:pPr>
        <w:jc w:val="center"/>
        <w:rPr>
          <w:b/>
          <w:sz w:val="28"/>
          <w:szCs w:val="28"/>
        </w:rPr>
      </w:pPr>
      <w:r>
        <w:rPr>
          <w:b/>
          <w:sz w:val="28"/>
          <w:szCs w:val="28"/>
        </w:rPr>
        <w:t xml:space="preserve">Delta Rotary Volunteers </w:t>
      </w:r>
    </w:p>
    <w:p w:rsidR="00045FDB" w:rsidRDefault="00045FDB" w:rsidP="00675C71">
      <w:r>
        <w:t xml:space="preserve">Thirty-six booth greeters are needed to meet the general public over the three day Home Show event. Volunteers should be prepared to answer questions the public may have regarding ShelterBox and encourage them to make a cash/check or credit card donations. </w:t>
      </w:r>
    </w:p>
    <w:p w:rsidR="00045FDB" w:rsidRDefault="00045FDB" w:rsidP="00675C71"/>
    <w:p w:rsidR="00045FDB" w:rsidRPr="00FA2C96" w:rsidRDefault="00045FDB" w:rsidP="00675C71">
      <w:pPr>
        <w:rPr>
          <w:b/>
        </w:rPr>
      </w:pPr>
      <w:r w:rsidRPr="00FA2C96">
        <w:t>Greeter Responsibilities include:</w:t>
      </w:r>
    </w:p>
    <w:p w:rsidR="00045FDB" w:rsidRDefault="00045FDB" w:rsidP="00675C71">
      <w:pPr>
        <w:numPr>
          <w:ilvl w:val="0"/>
          <w:numId w:val="9"/>
        </w:numPr>
      </w:pPr>
      <w:r>
        <w:t>Commit to a 2 ½ hour time slot for a time and day of your choice.</w:t>
      </w:r>
    </w:p>
    <w:p w:rsidR="00045FDB" w:rsidRDefault="00045FDB" w:rsidP="00675C71">
      <w:pPr>
        <w:numPr>
          <w:ilvl w:val="0"/>
          <w:numId w:val="9"/>
        </w:numPr>
      </w:pPr>
      <w:r>
        <w:t>S</w:t>
      </w:r>
      <w:r w:rsidRPr="00892E32">
        <w:t>ign up</w:t>
      </w:r>
      <w:r>
        <w:t xml:space="preserve"> at the Friday luncheon or contact Harold Foutz.</w:t>
      </w:r>
    </w:p>
    <w:p w:rsidR="00045FDB" w:rsidRDefault="00045FDB" w:rsidP="00675C71">
      <w:pPr>
        <w:numPr>
          <w:ilvl w:val="0"/>
          <w:numId w:val="9"/>
        </w:numPr>
      </w:pPr>
      <w:r>
        <w:t>Review the “New Volunteer Training Guide” and contact Jim Mettler with any questions.</w:t>
      </w:r>
    </w:p>
    <w:p w:rsidR="00045FDB" w:rsidRDefault="00045FDB" w:rsidP="00675C71">
      <w:pPr>
        <w:numPr>
          <w:ilvl w:val="0"/>
          <w:numId w:val="9"/>
        </w:numPr>
      </w:pPr>
      <w:r>
        <w:t xml:space="preserve">Plan on wearing a “ShelterBox’ T shirt. </w:t>
      </w:r>
    </w:p>
    <w:p w:rsidR="00045FDB" w:rsidRDefault="00045FDB" w:rsidP="00675C71">
      <w:r>
        <w:t>Four volunteers are needed for each 2 ½ hour segment. Booth greeters may sign up in November or December 2018 at the Club luncheon or email Harold</w:t>
      </w:r>
      <w:r w:rsidRPr="00553624">
        <w:t xml:space="preserve"> Foutz</w:t>
      </w:r>
      <w:r>
        <w:t xml:space="preserve"> at </w:t>
      </w:r>
      <w:hyperlink r:id="rId28" w:history="1">
        <w:r w:rsidRPr="00553624">
          <w:rPr>
            <w:rStyle w:val="Hyperlink"/>
          </w:rPr>
          <w:t>haroldf@wildish.com</w:t>
        </w:r>
      </w:hyperlink>
      <w:r>
        <w:t xml:space="preserve"> . </w:t>
      </w:r>
    </w:p>
    <w:p w:rsidR="00045FDB" w:rsidRDefault="00045FDB" w:rsidP="00675C71"/>
    <w:p w:rsidR="00045FDB" w:rsidRDefault="00045FDB" w:rsidP="00675C71">
      <w:r>
        <w:t>Show dates and hours:</w:t>
      </w:r>
    </w:p>
    <w:p w:rsidR="00045FDB" w:rsidRDefault="00045FDB" w:rsidP="00675C71">
      <w:r>
        <w:tab/>
      </w:r>
      <w:r>
        <w:tab/>
        <w:t>Friday January 18, 2019 5:00 PM to 9:00 PM</w:t>
      </w:r>
    </w:p>
    <w:p w:rsidR="00045FDB" w:rsidRDefault="00045FDB" w:rsidP="00675C71">
      <w:r>
        <w:tab/>
      </w:r>
      <w:r>
        <w:tab/>
        <w:t>Saturday January 19, 2019 10:00 AM to 8:00 PM</w:t>
      </w:r>
    </w:p>
    <w:p w:rsidR="00045FDB" w:rsidRDefault="00045FDB" w:rsidP="00675C71">
      <w:r>
        <w:tab/>
      </w:r>
      <w:r>
        <w:tab/>
        <w:t>Sunday January 20, 2019 10:00 AM to 5:00 PM</w:t>
      </w:r>
    </w:p>
    <w:p w:rsidR="00045FDB" w:rsidRPr="00DC585E" w:rsidRDefault="00045FDB" w:rsidP="00C07D66">
      <w:pPr>
        <w:ind w:left="360"/>
      </w:pPr>
      <w:bookmarkStart w:id="1" w:name="_Hlk527974013"/>
    </w:p>
    <w:bookmarkEnd w:id="1"/>
    <w:p w:rsidR="00045FDB" w:rsidRPr="00DC585E" w:rsidRDefault="00045FDB" w:rsidP="00DC585E">
      <w:pPr>
        <w:pStyle w:val="NormalWeb"/>
        <w:spacing w:before="0" w:beforeAutospacing="0" w:after="0" w:afterAutospacing="0"/>
        <w:jc w:val="center"/>
        <w:rPr>
          <w:rFonts w:ascii="Arial" w:hAnsi="Arial" w:cs="Arial"/>
          <w:color w:val="222222"/>
        </w:rPr>
      </w:pPr>
      <w:r w:rsidRPr="00DC585E">
        <w:rPr>
          <w:b/>
          <w:bCs/>
          <w:color w:val="000000"/>
        </w:rPr>
        <w:t>Accepting Donations</w:t>
      </w:r>
    </w:p>
    <w:p w:rsidR="00045FDB" w:rsidRPr="00DC585E" w:rsidRDefault="00045FDB" w:rsidP="00DC585E">
      <w:pPr>
        <w:pStyle w:val="NormalWeb"/>
        <w:spacing w:before="0" w:beforeAutospacing="0" w:after="0" w:afterAutospacing="0"/>
        <w:rPr>
          <w:rFonts w:ascii="Arial" w:hAnsi="Arial" w:cs="Arial"/>
          <w:color w:val="222222"/>
        </w:rPr>
      </w:pPr>
      <w:r w:rsidRPr="00DC585E">
        <w:rPr>
          <w:color w:val="000000"/>
          <w:bdr w:val="none" w:sz="0" w:space="0" w:color="auto" w:frame="1"/>
        </w:rPr>
        <w:t>There are several methods that allow donors to send funds to ShelterBox USA:</w:t>
      </w:r>
    </w:p>
    <w:p w:rsidR="00045FDB" w:rsidRPr="00DC585E" w:rsidRDefault="00045FDB" w:rsidP="00DC585E">
      <w:pPr>
        <w:pStyle w:val="NormalWeb"/>
        <w:spacing w:before="0" w:beforeAutospacing="0" w:after="0" w:afterAutospacing="0"/>
        <w:rPr>
          <w:rFonts w:ascii="Arial" w:hAnsi="Arial" w:cs="Arial"/>
          <w:color w:val="222222"/>
        </w:rPr>
      </w:pPr>
      <w:r w:rsidRPr="00DC585E">
        <w:rPr>
          <w:color w:val="000000"/>
          <w:bdr w:val="none" w:sz="0" w:space="0" w:color="auto" w:frame="1"/>
        </w:rPr>
        <w:t> </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color w:val="000000"/>
          <w:bdr w:val="none" w:sz="0" w:space="0" w:color="auto" w:frame="1"/>
        </w:rPr>
        <w:t>1)</w:t>
      </w:r>
      <w:r w:rsidRPr="00DC585E">
        <w:rPr>
          <w:rFonts w:ascii="&amp;quot" w:hAnsi="&amp;quot" w:cs="Arial"/>
          <w:color w:val="000000"/>
          <w:bdr w:val="none" w:sz="0" w:space="0" w:color="auto" w:frame="1"/>
        </w:rPr>
        <w:t xml:space="preserve">     </w:t>
      </w:r>
      <w:r w:rsidRPr="00DC585E">
        <w:rPr>
          <w:b/>
          <w:bCs/>
          <w:color w:val="000000"/>
          <w:u w:val="single"/>
          <w:bdr w:val="none" w:sz="0" w:space="0" w:color="auto" w:frame="1"/>
        </w:rPr>
        <w:t>Credit/debit card donations can be made online at</w:t>
      </w:r>
      <w:r w:rsidRPr="00DC585E">
        <w:rPr>
          <w:color w:val="000000"/>
          <w:bdr w:val="none" w:sz="0" w:space="0" w:color="auto" w:frame="1"/>
        </w:rPr>
        <w:t xml:space="preserve"> </w:t>
      </w:r>
      <w:hyperlink r:id="rId29" w:history="1">
        <w:r w:rsidRPr="00DC585E">
          <w:rPr>
            <w:rStyle w:val="Hyperlink"/>
            <w:bdr w:val="none" w:sz="0" w:space="0" w:color="auto" w:frame="1"/>
          </w:rPr>
          <w:t>https://www.shelterboxusa.org/donate/</w:t>
        </w:r>
      </w:hyperlink>
      <w:r w:rsidRPr="00DC585E">
        <w:rPr>
          <w:color w:val="000000"/>
          <w:bdr w:val="none" w:sz="0" w:space="0" w:color="auto" w:frame="1"/>
        </w:rPr>
        <w:t xml:space="preserve">. Tax deductible receipts will automatically be sent to donors via email. </w:t>
      </w:r>
    </w:p>
    <w:p w:rsidR="00045FDB" w:rsidRPr="00DC585E" w:rsidRDefault="00045FDB" w:rsidP="00DC585E">
      <w:pPr>
        <w:pStyle w:val="NormalWeb"/>
        <w:spacing w:before="0" w:beforeAutospacing="0" w:after="0" w:afterAutospacing="0"/>
        <w:ind w:left="288"/>
        <w:rPr>
          <w:rFonts w:ascii="Arial" w:hAnsi="Arial" w:cs="Arial"/>
          <w:color w:val="222222"/>
        </w:rPr>
      </w:pPr>
      <w:r w:rsidRPr="00DC585E">
        <w:rPr>
          <w:color w:val="000000"/>
          <w:bdr w:val="none" w:sz="0" w:space="0" w:color="auto" w:frame="1"/>
        </w:rPr>
        <w:t> </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color w:val="000000"/>
          <w:bdr w:val="none" w:sz="0" w:space="0" w:color="auto" w:frame="1"/>
        </w:rPr>
        <w:t>2)</w:t>
      </w:r>
      <w:r w:rsidRPr="00DC585E">
        <w:rPr>
          <w:rFonts w:ascii="&amp;quot" w:hAnsi="&amp;quot" w:cs="Arial"/>
          <w:color w:val="000000"/>
          <w:bdr w:val="none" w:sz="0" w:space="0" w:color="auto" w:frame="1"/>
        </w:rPr>
        <w:t xml:space="preserve">     </w:t>
      </w:r>
      <w:r w:rsidRPr="00DC585E">
        <w:rPr>
          <w:b/>
          <w:bCs/>
          <w:color w:val="000000"/>
          <w:u w:val="single"/>
          <w:bdr w:val="none" w:sz="0" w:space="0" w:color="auto" w:frame="1"/>
        </w:rPr>
        <w:t>Donors may call Shelter Box</w:t>
      </w:r>
      <w:r w:rsidRPr="00DC585E">
        <w:rPr>
          <w:color w:val="000000"/>
          <w:u w:val="single"/>
          <w:bdr w:val="none" w:sz="0" w:space="0" w:color="auto" w:frame="1"/>
        </w:rPr>
        <w:t xml:space="preserve"> </w:t>
      </w:r>
      <w:r w:rsidRPr="00DC585E">
        <w:rPr>
          <w:color w:val="000000"/>
          <w:bdr w:val="none" w:sz="0" w:space="0" w:color="auto" w:frame="1"/>
        </w:rPr>
        <w:t xml:space="preserve">at </w:t>
      </w:r>
    </w:p>
    <w:p w:rsidR="00045FDB" w:rsidRPr="00DC585E" w:rsidRDefault="00045FDB" w:rsidP="00DC585E">
      <w:pPr>
        <w:pStyle w:val="NormalWeb"/>
        <w:spacing w:before="0" w:beforeAutospacing="0" w:after="0" w:afterAutospacing="0"/>
        <w:ind w:left="288" w:firstLine="288"/>
        <w:rPr>
          <w:rFonts w:ascii="Arial" w:hAnsi="Arial" w:cs="Arial"/>
          <w:color w:val="222222"/>
        </w:rPr>
      </w:pPr>
      <w:r w:rsidRPr="00DC585E">
        <w:rPr>
          <w:color w:val="000000"/>
        </w:rPr>
        <w:t>941 907-6036 and donate by credit/debit card.</w:t>
      </w:r>
    </w:p>
    <w:p w:rsidR="00045FDB" w:rsidRPr="00DC585E" w:rsidRDefault="00045FDB" w:rsidP="00DC585E">
      <w:pPr>
        <w:pStyle w:val="NormalWeb"/>
        <w:spacing w:before="0" w:beforeAutospacing="0" w:after="0" w:afterAutospacing="0"/>
        <w:ind w:left="288" w:firstLine="288"/>
        <w:rPr>
          <w:rFonts w:ascii="Arial" w:hAnsi="Arial" w:cs="Arial"/>
          <w:color w:val="222222"/>
        </w:rPr>
      </w:pPr>
      <w:r w:rsidRPr="00DC585E">
        <w:rPr>
          <w:color w:val="000000"/>
        </w:rPr>
        <w:t> </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b/>
          <w:bCs/>
          <w:color w:val="000000"/>
          <w:bdr w:val="none" w:sz="0" w:space="0" w:color="auto" w:frame="1"/>
        </w:rPr>
        <w:t>3)</w:t>
      </w:r>
      <w:r w:rsidRPr="00DC585E">
        <w:rPr>
          <w:rFonts w:ascii="&amp;quot" w:hAnsi="&amp;quot" w:cs="Arial"/>
          <w:color w:val="000000"/>
          <w:bdr w:val="none" w:sz="0" w:space="0" w:color="auto" w:frame="1"/>
        </w:rPr>
        <w:t xml:space="preserve">     </w:t>
      </w:r>
      <w:r w:rsidRPr="00DC585E">
        <w:rPr>
          <w:b/>
          <w:bCs/>
          <w:color w:val="000000"/>
          <w:u w:val="single"/>
          <w:bdr w:val="none" w:sz="0" w:space="0" w:color="auto" w:frame="1"/>
        </w:rPr>
        <w:t>Credit card donations made at the Shelter Box Booth</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color w:val="000000"/>
          <w:bdr w:val="none" w:sz="0" w:space="0" w:color="auto" w:frame="1"/>
        </w:rPr>
        <w:t xml:space="preserve">Shelter Box will make available two credit card slider readers that plug into tablets or iPads. The electronic devices will use the network available at the show to reach the Shelter Box home page. </w:t>
      </w:r>
      <w:r w:rsidRPr="00DC585E">
        <w:rPr>
          <w:color w:val="000000"/>
          <w:u w:val="single"/>
          <w:bdr w:val="none" w:sz="0" w:space="0" w:color="auto" w:frame="1"/>
        </w:rPr>
        <w:t>Instructions</w:t>
      </w:r>
      <w:r w:rsidRPr="00DC585E">
        <w:rPr>
          <w:color w:val="000000"/>
          <w:bdr w:val="none" w:sz="0" w:space="0" w:color="auto" w:frame="1"/>
        </w:rPr>
        <w:t xml:space="preserve"> to open a connection/ the app and process the donation will be located at the welcome table in the booth.</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color w:val="000000"/>
          <w:bdr w:val="none" w:sz="0" w:space="0" w:color="auto" w:frame="1"/>
        </w:rPr>
        <w:t> </w:t>
      </w:r>
    </w:p>
    <w:p w:rsidR="00045FDB" w:rsidRPr="00DC585E" w:rsidRDefault="00045FDB" w:rsidP="00DC585E">
      <w:pPr>
        <w:pStyle w:val="NormalWeb"/>
        <w:spacing w:before="0" w:beforeAutospacing="0" w:after="0" w:afterAutospacing="0"/>
        <w:ind w:left="576"/>
        <w:rPr>
          <w:rFonts w:ascii="Arial" w:hAnsi="Arial" w:cs="Arial"/>
          <w:color w:val="222222"/>
        </w:rPr>
      </w:pPr>
      <w:r w:rsidRPr="00DC585E">
        <w:rPr>
          <w:color w:val="000000"/>
          <w:bdr w:val="none" w:sz="0" w:space="0" w:color="auto" w:frame="1"/>
        </w:rPr>
        <w:t>The two tablets and the credit card readers can be retrieved at Karen Ramus office and should be returned to the same location each night.   A team leader will be assigned to answer questions related to donations. Please check the team roster for the names of the Delta Rotary volunteers who will be acting as team leaders for each of the time segments.</w:t>
      </w:r>
    </w:p>
    <w:p w:rsidR="00045FDB" w:rsidRPr="00DC585E" w:rsidRDefault="00045FDB" w:rsidP="007B45E7">
      <w:pPr>
        <w:rPr>
          <w:b/>
        </w:rPr>
      </w:pPr>
    </w:p>
    <w:p w:rsidR="00045FDB" w:rsidRPr="00DC585E" w:rsidRDefault="00045FDB" w:rsidP="00675C71">
      <w:pPr>
        <w:jc w:val="center"/>
        <w:rPr>
          <w:noProof/>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p>
    <w:p w:rsidR="00045FDB" w:rsidRDefault="00045FDB" w:rsidP="00675C71">
      <w:pPr>
        <w:jc w:val="center"/>
        <w:rPr>
          <w:b/>
          <w:sz w:val="28"/>
          <w:szCs w:val="28"/>
        </w:rPr>
      </w:pPr>
      <w:r>
        <w:rPr>
          <w:b/>
          <w:sz w:val="28"/>
          <w:szCs w:val="28"/>
        </w:rPr>
        <w:t>Appendix</w:t>
      </w:r>
    </w:p>
    <w:p w:rsidR="00045FDB" w:rsidRDefault="00045FDB" w:rsidP="00675C71">
      <w:pPr>
        <w:jc w:val="center"/>
        <w:rPr>
          <w:b/>
          <w:color w:val="333333"/>
          <w:sz w:val="28"/>
          <w:szCs w:val="28"/>
        </w:rPr>
      </w:pPr>
    </w:p>
    <w:p w:rsidR="00045FDB" w:rsidRDefault="00045FDB" w:rsidP="00675C71">
      <w:pPr>
        <w:ind w:firstLine="720"/>
        <w:jc w:val="center"/>
        <w:rPr>
          <w:b/>
          <w:color w:val="333333"/>
          <w:sz w:val="28"/>
          <w:szCs w:val="28"/>
        </w:rPr>
      </w:pPr>
      <w:r w:rsidRPr="00AE5ACB">
        <w:rPr>
          <w:b/>
          <w:color w:val="333333"/>
          <w:sz w:val="28"/>
          <w:szCs w:val="28"/>
        </w:rPr>
        <w:t>2019 Delta Rotary ShelterBox Team</w:t>
      </w:r>
    </w:p>
    <w:p w:rsidR="00045FDB" w:rsidRPr="00AE5ACB" w:rsidRDefault="00045FDB" w:rsidP="00675C71">
      <w:pPr>
        <w:ind w:firstLine="720"/>
        <w:jc w:val="center"/>
        <w:rPr>
          <w:b/>
          <w:sz w:val="21"/>
          <w:szCs w:val="21"/>
        </w:rPr>
      </w:pPr>
    </w:p>
    <w:p w:rsidR="00045FDB" w:rsidRPr="00BA7FB5" w:rsidRDefault="00045FDB" w:rsidP="00675C71">
      <w:pPr>
        <w:rPr>
          <w:sz w:val="22"/>
          <w:szCs w:val="22"/>
          <w:u w:val="single"/>
        </w:rPr>
      </w:pPr>
      <w:r>
        <w:t xml:space="preserve"> </w:t>
      </w:r>
      <w:r w:rsidRPr="00BA7FB5">
        <w:rPr>
          <w:sz w:val="22"/>
          <w:szCs w:val="22"/>
          <w:u w:val="single"/>
        </w:rPr>
        <w:t>Task/Team Leaders</w:t>
      </w:r>
      <w:r w:rsidRPr="00BA7FB5">
        <w:rPr>
          <w:sz w:val="22"/>
          <w:szCs w:val="22"/>
        </w:rPr>
        <w:tab/>
      </w:r>
      <w:r w:rsidRPr="00BA7FB5">
        <w:rPr>
          <w:sz w:val="22"/>
          <w:szCs w:val="22"/>
        </w:rPr>
        <w:tab/>
      </w:r>
      <w:r w:rsidRPr="00BA7FB5">
        <w:rPr>
          <w:sz w:val="22"/>
          <w:szCs w:val="22"/>
          <w:u w:val="single"/>
        </w:rPr>
        <w:t>Team Objective</w:t>
      </w:r>
    </w:p>
    <w:p w:rsidR="00045FDB" w:rsidRPr="00BA7FB5" w:rsidRDefault="00045FDB" w:rsidP="00675C71">
      <w:pPr>
        <w:ind w:left="2880" w:hanging="2520"/>
        <w:rPr>
          <w:sz w:val="22"/>
          <w:szCs w:val="22"/>
        </w:rPr>
      </w:pPr>
      <w:r w:rsidRPr="00BA7FB5">
        <w:rPr>
          <w:sz w:val="22"/>
          <w:szCs w:val="22"/>
        </w:rPr>
        <w:t xml:space="preserve">Delta Rotary Team Chair </w:t>
      </w:r>
      <w:r w:rsidRPr="00BA7FB5">
        <w:rPr>
          <w:sz w:val="22"/>
          <w:szCs w:val="22"/>
        </w:rPr>
        <w:tab/>
        <w:t>Validate the strategy, identify &amp; manage the team leaders and</w:t>
      </w:r>
    </w:p>
    <w:p w:rsidR="00045FDB" w:rsidRPr="00BA7FB5" w:rsidRDefault="00045FDB" w:rsidP="00675C71">
      <w:pPr>
        <w:ind w:left="2880" w:hanging="2520"/>
        <w:rPr>
          <w:sz w:val="22"/>
          <w:szCs w:val="22"/>
        </w:rPr>
      </w:pPr>
      <w:r w:rsidRPr="00BA7FB5">
        <w:rPr>
          <w:sz w:val="22"/>
          <w:szCs w:val="22"/>
        </w:rPr>
        <w:t>Cherie Curzon</w:t>
      </w:r>
      <w:r w:rsidRPr="00BA7FB5">
        <w:rPr>
          <w:sz w:val="22"/>
          <w:szCs w:val="22"/>
        </w:rPr>
        <w:tab/>
        <w:t>interface SB USA.</w:t>
      </w:r>
    </w:p>
    <w:p w:rsidR="00045FDB" w:rsidRPr="00BA7FB5" w:rsidRDefault="00045FDB" w:rsidP="00675C71">
      <w:pPr>
        <w:rPr>
          <w:sz w:val="22"/>
          <w:szCs w:val="22"/>
        </w:rPr>
      </w:pPr>
      <w:r w:rsidRPr="00BA7FB5">
        <w:rPr>
          <w:sz w:val="22"/>
          <w:szCs w:val="22"/>
        </w:rPr>
        <w:tab/>
      </w:r>
      <w:r w:rsidRPr="00BA7FB5">
        <w:rPr>
          <w:sz w:val="22"/>
          <w:szCs w:val="22"/>
        </w:rPr>
        <w:tab/>
      </w:r>
      <w:r w:rsidRPr="00BA7FB5">
        <w:rPr>
          <w:sz w:val="22"/>
          <w:szCs w:val="22"/>
        </w:rPr>
        <w:tab/>
      </w:r>
      <w:r w:rsidRPr="00BA7FB5">
        <w:rPr>
          <w:sz w:val="22"/>
          <w:szCs w:val="22"/>
        </w:rPr>
        <w:tab/>
        <w:t xml:space="preserve">951 201-5054 </w:t>
      </w:r>
      <w:hyperlink r:id="rId30" w:history="1">
        <w:r w:rsidRPr="00BA7FB5">
          <w:rPr>
            <w:rStyle w:val="Hyperlink"/>
            <w:sz w:val="22"/>
            <w:szCs w:val="22"/>
          </w:rPr>
          <w:t>cheriecurzon@aol.com</w:t>
        </w:r>
      </w:hyperlink>
    </w:p>
    <w:p w:rsidR="00045FDB" w:rsidRPr="00BA7FB5" w:rsidRDefault="00045FDB" w:rsidP="00675C71">
      <w:pPr>
        <w:rPr>
          <w:sz w:val="22"/>
          <w:szCs w:val="22"/>
        </w:rPr>
      </w:pPr>
    </w:p>
    <w:p w:rsidR="00045FDB" w:rsidRPr="00BA7FB5" w:rsidRDefault="00045FDB" w:rsidP="00675C71">
      <w:pPr>
        <w:rPr>
          <w:sz w:val="22"/>
          <w:szCs w:val="22"/>
        </w:rPr>
      </w:pPr>
      <w:r w:rsidRPr="00BA7FB5">
        <w:rPr>
          <w:sz w:val="22"/>
          <w:szCs w:val="22"/>
        </w:rPr>
        <w:t xml:space="preserve"> ShelterBox USA Interface</w:t>
      </w:r>
      <w:r w:rsidRPr="00BA7FB5">
        <w:rPr>
          <w:sz w:val="22"/>
          <w:szCs w:val="22"/>
        </w:rPr>
        <w:tab/>
        <w:t xml:space="preserve">Provide general guidance, training and logistical support. </w:t>
      </w:r>
    </w:p>
    <w:p w:rsidR="00045FDB" w:rsidRPr="00BA7FB5" w:rsidRDefault="00045FDB" w:rsidP="00675C71">
      <w:pPr>
        <w:ind w:left="360"/>
        <w:rPr>
          <w:sz w:val="22"/>
          <w:szCs w:val="22"/>
        </w:rPr>
      </w:pPr>
      <w:r w:rsidRPr="00BA7FB5">
        <w:rPr>
          <w:sz w:val="22"/>
          <w:szCs w:val="22"/>
        </w:rPr>
        <w:t>Bill Woodard</w:t>
      </w:r>
      <w:r w:rsidRPr="00BA7FB5">
        <w:rPr>
          <w:sz w:val="22"/>
          <w:szCs w:val="22"/>
        </w:rPr>
        <w:tab/>
      </w:r>
      <w:r w:rsidRPr="00BA7FB5">
        <w:rPr>
          <w:sz w:val="22"/>
          <w:szCs w:val="22"/>
        </w:rPr>
        <w:tab/>
        <w:t xml:space="preserve">503 799-6482 </w:t>
      </w:r>
      <w:hyperlink r:id="rId31" w:history="1">
        <w:r w:rsidRPr="00BA7FB5">
          <w:rPr>
            <w:rStyle w:val="Hyperlink"/>
            <w:sz w:val="22"/>
            <w:szCs w:val="22"/>
          </w:rPr>
          <w:t>wr_woodard@msn.com</w:t>
        </w:r>
      </w:hyperlink>
    </w:p>
    <w:p w:rsidR="00045FDB" w:rsidRPr="00BA7FB5" w:rsidRDefault="00045FDB" w:rsidP="00675C71">
      <w:pPr>
        <w:rPr>
          <w:sz w:val="22"/>
          <w:szCs w:val="22"/>
        </w:rPr>
      </w:pPr>
      <w:r w:rsidRPr="00BA7FB5">
        <w:rPr>
          <w:sz w:val="22"/>
          <w:szCs w:val="22"/>
        </w:rPr>
        <w:tab/>
      </w:r>
    </w:p>
    <w:p w:rsidR="00045FDB" w:rsidRPr="00BA7FB5" w:rsidRDefault="00045FDB" w:rsidP="00675C71">
      <w:pPr>
        <w:rPr>
          <w:sz w:val="22"/>
          <w:szCs w:val="22"/>
        </w:rPr>
      </w:pPr>
      <w:r w:rsidRPr="00BA7FB5">
        <w:rPr>
          <w:sz w:val="22"/>
          <w:szCs w:val="22"/>
        </w:rPr>
        <w:t xml:space="preserve">Facility Management </w:t>
      </w:r>
      <w:r w:rsidRPr="00BA7FB5">
        <w:rPr>
          <w:sz w:val="22"/>
          <w:szCs w:val="22"/>
        </w:rPr>
        <w:tab/>
      </w:r>
      <w:r w:rsidRPr="00BA7FB5">
        <w:rPr>
          <w:sz w:val="22"/>
          <w:szCs w:val="22"/>
        </w:rPr>
        <w:tab/>
        <w:t>Direct the use of the Lane Cty Fairgrounds</w:t>
      </w:r>
    </w:p>
    <w:p w:rsidR="00045FDB" w:rsidRPr="00BA7FB5" w:rsidRDefault="00045FDB" w:rsidP="00675C71">
      <w:pPr>
        <w:ind w:left="2160" w:hanging="1800"/>
        <w:rPr>
          <w:sz w:val="22"/>
          <w:szCs w:val="22"/>
        </w:rPr>
      </w:pPr>
      <w:r w:rsidRPr="00BA7FB5">
        <w:rPr>
          <w:sz w:val="22"/>
          <w:szCs w:val="22"/>
        </w:rPr>
        <w:t xml:space="preserve">Karen Ramus </w:t>
      </w:r>
      <w:r w:rsidRPr="00BA7FB5">
        <w:rPr>
          <w:sz w:val="22"/>
          <w:szCs w:val="22"/>
        </w:rPr>
        <w:tab/>
      </w:r>
      <w:r w:rsidRPr="00BA7FB5">
        <w:rPr>
          <w:sz w:val="22"/>
          <w:szCs w:val="22"/>
        </w:rPr>
        <w:tab/>
        <w:t>Banners/Signage Design &amp; procurement.</w:t>
      </w:r>
    </w:p>
    <w:p w:rsidR="00045FDB" w:rsidRPr="00BA7FB5" w:rsidRDefault="00045FDB" w:rsidP="00675C71">
      <w:pPr>
        <w:ind w:firstLine="720"/>
        <w:rPr>
          <w:sz w:val="22"/>
          <w:szCs w:val="22"/>
        </w:rPr>
      </w:pPr>
      <w:r w:rsidRPr="00BA7FB5">
        <w:rPr>
          <w:sz w:val="22"/>
          <w:szCs w:val="22"/>
        </w:rPr>
        <w:tab/>
      </w:r>
      <w:r w:rsidRPr="00BA7FB5">
        <w:rPr>
          <w:sz w:val="22"/>
          <w:szCs w:val="22"/>
        </w:rPr>
        <w:tab/>
      </w:r>
      <w:r w:rsidRPr="00BA7FB5">
        <w:rPr>
          <w:sz w:val="22"/>
          <w:szCs w:val="22"/>
        </w:rPr>
        <w:tab/>
        <w:t xml:space="preserve">541 484-9247 </w:t>
      </w:r>
      <w:hyperlink r:id="rId32" w:history="1">
        <w:r w:rsidRPr="00BA7FB5">
          <w:rPr>
            <w:rStyle w:val="Hyperlink"/>
            <w:sz w:val="22"/>
            <w:szCs w:val="22"/>
          </w:rPr>
          <w:t>karen@eugenehomeshow.com</w:t>
        </w:r>
      </w:hyperlink>
    </w:p>
    <w:p w:rsidR="00045FDB" w:rsidRPr="00BA7FB5" w:rsidRDefault="00045FDB" w:rsidP="00675C71">
      <w:pPr>
        <w:rPr>
          <w:sz w:val="22"/>
          <w:szCs w:val="22"/>
        </w:rPr>
      </w:pPr>
      <w:r w:rsidRPr="00BA7FB5">
        <w:rPr>
          <w:sz w:val="22"/>
          <w:szCs w:val="22"/>
        </w:rPr>
        <w:tab/>
      </w:r>
      <w:r w:rsidRPr="00BA7FB5">
        <w:rPr>
          <w:sz w:val="22"/>
          <w:szCs w:val="22"/>
        </w:rPr>
        <w:tab/>
      </w:r>
    </w:p>
    <w:p w:rsidR="00045FDB" w:rsidRPr="00BA7FB5" w:rsidRDefault="00045FDB" w:rsidP="00675C71">
      <w:pPr>
        <w:rPr>
          <w:sz w:val="22"/>
          <w:szCs w:val="22"/>
        </w:rPr>
      </w:pPr>
      <w:r w:rsidRPr="00BA7FB5">
        <w:rPr>
          <w:sz w:val="22"/>
          <w:szCs w:val="22"/>
        </w:rPr>
        <w:t>Floor Plan</w:t>
      </w:r>
      <w:r w:rsidRPr="00BA7FB5">
        <w:rPr>
          <w:sz w:val="22"/>
          <w:szCs w:val="22"/>
        </w:rPr>
        <w:tab/>
      </w:r>
      <w:r w:rsidRPr="00BA7FB5">
        <w:rPr>
          <w:sz w:val="22"/>
          <w:szCs w:val="22"/>
        </w:rPr>
        <w:tab/>
      </w:r>
      <w:r w:rsidRPr="00BA7FB5">
        <w:rPr>
          <w:sz w:val="22"/>
          <w:szCs w:val="22"/>
        </w:rPr>
        <w:tab/>
        <w:t>Build on the 2016 event results with Karen Ramus.</w:t>
      </w:r>
    </w:p>
    <w:p w:rsidR="00045FDB" w:rsidRPr="00BA7FB5" w:rsidRDefault="00045FDB" w:rsidP="00675C71">
      <w:pPr>
        <w:ind w:firstLine="360"/>
        <w:rPr>
          <w:sz w:val="22"/>
          <w:szCs w:val="22"/>
        </w:rPr>
      </w:pPr>
      <w:r w:rsidRPr="00BA7FB5">
        <w:rPr>
          <w:sz w:val="22"/>
          <w:szCs w:val="22"/>
        </w:rPr>
        <w:t>Rex Starr</w:t>
      </w:r>
      <w:r w:rsidRPr="00BA7FB5">
        <w:rPr>
          <w:sz w:val="22"/>
          <w:szCs w:val="22"/>
        </w:rPr>
        <w:tab/>
      </w:r>
      <w:r w:rsidRPr="00BA7FB5">
        <w:rPr>
          <w:sz w:val="22"/>
          <w:szCs w:val="22"/>
        </w:rPr>
        <w:tab/>
      </w:r>
      <w:r w:rsidRPr="00BA7FB5">
        <w:rPr>
          <w:sz w:val="22"/>
          <w:szCs w:val="22"/>
        </w:rPr>
        <w:tab/>
        <w:t xml:space="preserve">916 203-3203 </w:t>
      </w:r>
      <w:hyperlink r:id="rId33" w:history="1">
        <w:r w:rsidRPr="00BA7FB5">
          <w:rPr>
            <w:rStyle w:val="Hyperlink"/>
            <w:sz w:val="22"/>
            <w:szCs w:val="22"/>
          </w:rPr>
          <w:t>rexstarr@yahoo.com</w:t>
        </w:r>
      </w:hyperlink>
    </w:p>
    <w:p w:rsidR="00045FDB" w:rsidRPr="00BA7FB5" w:rsidRDefault="00045FDB" w:rsidP="00675C71">
      <w:pPr>
        <w:ind w:firstLine="720"/>
        <w:rPr>
          <w:sz w:val="22"/>
          <w:szCs w:val="22"/>
        </w:rPr>
      </w:pPr>
    </w:p>
    <w:p w:rsidR="00045FDB" w:rsidRPr="00BA7FB5" w:rsidRDefault="00045FDB" w:rsidP="00675C71">
      <w:pPr>
        <w:rPr>
          <w:sz w:val="22"/>
          <w:szCs w:val="22"/>
        </w:rPr>
      </w:pPr>
      <w:r w:rsidRPr="00BA7FB5">
        <w:rPr>
          <w:sz w:val="22"/>
          <w:szCs w:val="22"/>
        </w:rPr>
        <w:t>Construction</w:t>
      </w:r>
      <w:r w:rsidRPr="00BA7FB5">
        <w:rPr>
          <w:sz w:val="22"/>
          <w:szCs w:val="22"/>
        </w:rPr>
        <w:tab/>
      </w:r>
      <w:r w:rsidRPr="00BA7FB5">
        <w:rPr>
          <w:sz w:val="22"/>
          <w:szCs w:val="22"/>
        </w:rPr>
        <w:tab/>
      </w:r>
      <w:r w:rsidRPr="00BA7FB5">
        <w:rPr>
          <w:sz w:val="22"/>
          <w:szCs w:val="22"/>
        </w:rPr>
        <w:tab/>
        <w:t>Manage booth setup &amp; tear down.</w:t>
      </w:r>
    </w:p>
    <w:p w:rsidR="00045FDB" w:rsidRPr="00BA7FB5" w:rsidRDefault="00045FDB" w:rsidP="00675C71">
      <w:pPr>
        <w:ind w:firstLine="360"/>
        <w:rPr>
          <w:sz w:val="22"/>
          <w:szCs w:val="22"/>
        </w:rPr>
      </w:pPr>
      <w:r w:rsidRPr="00BA7FB5">
        <w:rPr>
          <w:sz w:val="22"/>
          <w:szCs w:val="22"/>
        </w:rPr>
        <w:t xml:space="preserve"> GregVik</w:t>
      </w:r>
      <w:r w:rsidRPr="00BA7FB5">
        <w:rPr>
          <w:sz w:val="22"/>
          <w:szCs w:val="22"/>
        </w:rPr>
        <w:tab/>
      </w:r>
      <w:r w:rsidRPr="00BA7FB5">
        <w:rPr>
          <w:sz w:val="22"/>
          <w:szCs w:val="22"/>
        </w:rPr>
        <w:tab/>
      </w:r>
      <w:r w:rsidRPr="00BA7FB5">
        <w:rPr>
          <w:sz w:val="22"/>
          <w:szCs w:val="22"/>
        </w:rPr>
        <w:tab/>
        <w:t xml:space="preserve">541 501-5007 </w:t>
      </w:r>
      <w:hyperlink r:id="rId34" w:history="1">
        <w:r w:rsidRPr="00BA7FB5">
          <w:rPr>
            <w:rStyle w:val="Hyperlink"/>
            <w:sz w:val="22"/>
            <w:szCs w:val="22"/>
          </w:rPr>
          <w:t>gvik@vikconstructionconpany.com</w:t>
        </w:r>
      </w:hyperlink>
    </w:p>
    <w:p w:rsidR="00045FDB" w:rsidRPr="00BA7FB5" w:rsidRDefault="00045FDB" w:rsidP="00675C71">
      <w:pPr>
        <w:ind w:firstLine="720"/>
        <w:rPr>
          <w:sz w:val="22"/>
          <w:szCs w:val="22"/>
        </w:rPr>
      </w:pPr>
    </w:p>
    <w:p w:rsidR="00045FDB" w:rsidRPr="00BA7FB5" w:rsidRDefault="00045FDB" w:rsidP="00675C71">
      <w:pPr>
        <w:rPr>
          <w:sz w:val="22"/>
          <w:szCs w:val="22"/>
        </w:rPr>
      </w:pPr>
      <w:r w:rsidRPr="00BA7FB5">
        <w:rPr>
          <w:sz w:val="22"/>
          <w:szCs w:val="22"/>
        </w:rPr>
        <w:t>Communication/PR</w:t>
      </w:r>
      <w:r w:rsidRPr="00BA7FB5">
        <w:rPr>
          <w:sz w:val="22"/>
          <w:szCs w:val="22"/>
        </w:rPr>
        <w:tab/>
      </w:r>
      <w:r w:rsidRPr="00BA7FB5">
        <w:rPr>
          <w:sz w:val="22"/>
          <w:szCs w:val="22"/>
        </w:rPr>
        <w:tab/>
        <w:t>Develop the messages &amp; interface local media.</w:t>
      </w:r>
    </w:p>
    <w:p w:rsidR="00045FDB" w:rsidRPr="00BA7FB5" w:rsidRDefault="00045FDB" w:rsidP="00675C71">
      <w:pPr>
        <w:rPr>
          <w:sz w:val="22"/>
          <w:szCs w:val="22"/>
        </w:rPr>
      </w:pPr>
      <w:r w:rsidRPr="00BA7FB5">
        <w:rPr>
          <w:sz w:val="22"/>
          <w:szCs w:val="22"/>
        </w:rPr>
        <w:tab/>
        <w:t>Dan O’Brien</w:t>
      </w:r>
      <w:r w:rsidRPr="00BA7FB5">
        <w:rPr>
          <w:sz w:val="22"/>
          <w:szCs w:val="22"/>
        </w:rPr>
        <w:tab/>
      </w:r>
      <w:r w:rsidRPr="00BA7FB5">
        <w:rPr>
          <w:sz w:val="22"/>
          <w:szCs w:val="22"/>
        </w:rPr>
        <w:tab/>
        <w:t xml:space="preserve">541 515-2717 </w:t>
      </w:r>
      <w:hyperlink r:id="rId35" w:history="1">
        <w:r w:rsidRPr="00BA7FB5">
          <w:rPr>
            <w:rStyle w:val="Hyperlink"/>
            <w:sz w:val="22"/>
            <w:szCs w:val="22"/>
          </w:rPr>
          <w:t>danobrien@kezi.com</w:t>
        </w:r>
      </w:hyperlink>
    </w:p>
    <w:p w:rsidR="00045FDB" w:rsidRPr="00BA7FB5" w:rsidRDefault="00045FDB" w:rsidP="00675C71">
      <w:pPr>
        <w:rPr>
          <w:sz w:val="22"/>
          <w:szCs w:val="22"/>
        </w:rPr>
      </w:pPr>
    </w:p>
    <w:p w:rsidR="00045FDB" w:rsidRPr="00BA7FB5" w:rsidRDefault="00045FDB" w:rsidP="00675C71">
      <w:pPr>
        <w:rPr>
          <w:sz w:val="22"/>
          <w:szCs w:val="22"/>
        </w:rPr>
      </w:pPr>
      <w:r w:rsidRPr="00BA7FB5">
        <w:rPr>
          <w:sz w:val="22"/>
          <w:szCs w:val="22"/>
        </w:rPr>
        <w:t>“Interact” Participation</w:t>
      </w:r>
      <w:r w:rsidRPr="00BA7FB5">
        <w:rPr>
          <w:sz w:val="22"/>
          <w:szCs w:val="22"/>
        </w:rPr>
        <w:tab/>
        <w:t>Oversee the kid’s participation &amp; their security.</w:t>
      </w:r>
    </w:p>
    <w:p w:rsidR="00045FDB" w:rsidRPr="00BA7FB5" w:rsidRDefault="00045FDB" w:rsidP="00675C71">
      <w:pPr>
        <w:rPr>
          <w:sz w:val="22"/>
          <w:szCs w:val="22"/>
        </w:rPr>
      </w:pPr>
      <w:r w:rsidRPr="00BA7FB5">
        <w:rPr>
          <w:sz w:val="22"/>
          <w:szCs w:val="22"/>
        </w:rPr>
        <w:tab/>
        <w:t xml:space="preserve">Kim Meyers </w:t>
      </w:r>
      <w:r w:rsidRPr="00BA7FB5">
        <w:rPr>
          <w:sz w:val="22"/>
          <w:szCs w:val="22"/>
        </w:rPr>
        <w:tab/>
      </w:r>
      <w:r w:rsidRPr="00BA7FB5">
        <w:rPr>
          <w:sz w:val="22"/>
          <w:szCs w:val="22"/>
        </w:rPr>
        <w:tab/>
        <w:t xml:space="preserve">541 914-8442 </w:t>
      </w:r>
      <w:hyperlink r:id="rId36" w:history="1">
        <w:r w:rsidRPr="00BA7FB5">
          <w:rPr>
            <w:rStyle w:val="Hyperlink"/>
            <w:sz w:val="22"/>
            <w:szCs w:val="22"/>
          </w:rPr>
          <w:t>klmcpa.meyers@gmail.com</w:t>
        </w:r>
      </w:hyperlink>
    </w:p>
    <w:p w:rsidR="00045FDB" w:rsidRPr="00BA7FB5" w:rsidRDefault="00045FDB" w:rsidP="00675C71">
      <w:pPr>
        <w:rPr>
          <w:sz w:val="22"/>
          <w:szCs w:val="22"/>
        </w:rPr>
      </w:pPr>
    </w:p>
    <w:p w:rsidR="00045FDB" w:rsidRPr="00BA7FB5" w:rsidRDefault="00045FDB" w:rsidP="00675C71">
      <w:pPr>
        <w:rPr>
          <w:sz w:val="22"/>
          <w:szCs w:val="22"/>
        </w:rPr>
      </w:pPr>
      <w:r w:rsidRPr="00BA7FB5">
        <w:rPr>
          <w:sz w:val="22"/>
          <w:szCs w:val="22"/>
        </w:rPr>
        <w:t>Club Volunteers</w:t>
      </w:r>
      <w:r w:rsidRPr="00BA7FB5">
        <w:rPr>
          <w:sz w:val="22"/>
          <w:szCs w:val="22"/>
        </w:rPr>
        <w:tab/>
      </w:r>
      <w:r w:rsidRPr="00BA7FB5">
        <w:rPr>
          <w:sz w:val="22"/>
          <w:szCs w:val="22"/>
        </w:rPr>
        <w:tab/>
        <w:t>Manage the booth signup process.</w:t>
      </w:r>
    </w:p>
    <w:p w:rsidR="00045FDB" w:rsidRPr="00BA7FB5" w:rsidRDefault="00045FDB" w:rsidP="00675C71">
      <w:pPr>
        <w:rPr>
          <w:sz w:val="22"/>
          <w:szCs w:val="22"/>
        </w:rPr>
      </w:pPr>
      <w:r w:rsidRPr="00BA7FB5">
        <w:rPr>
          <w:sz w:val="22"/>
          <w:szCs w:val="22"/>
        </w:rPr>
        <w:tab/>
        <w:t>Harold Foutz</w:t>
      </w:r>
      <w:r w:rsidRPr="00BA7FB5">
        <w:rPr>
          <w:sz w:val="22"/>
          <w:szCs w:val="22"/>
        </w:rPr>
        <w:tab/>
      </w:r>
      <w:r w:rsidRPr="00BA7FB5">
        <w:rPr>
          <w:sz w:val="22"/>
          <w:szCs w:val="22"/>
        </w:rPr>
        <w:tab/>
        <w:t xml:space="preserve">541 343-3625 </w:t>
      </w:r>
      <w:hyperlink r:id="rId37" w:history="1">
        <w:r w:rsidRPr="00BA7FB5">
          <w:rPr>
            <w:rStyle w:val="Hyperlink"/>
            <w:sz w:val="22"/>
            <w:szCs w:val="22"/>
          </w:rPr>
          <w:t>haroldf@wildish.com</w:t>
        </w:r>
      </w:hyperlink>
    </w:p>
    <w:p w:rsidR="00045FDB" w:rsidRPr="00BA7FB5" w:rsidRDefault="00045FDB" w:rsidP="00675C71">
      <w:pPr>
        <w:rPr>
          <w:sz w:val="22"/>
          <w:szCs w:val="22"/>
        </w:rPr>
      </w:pPr>
    </w:p>
    <w:p w:rsidR="00045FDB" w:rsidRPr="00BA7FB5" w:rsidRDefault="00045FDB" w:rsidP="00675C71">
      <w:pPr>
        <w:rPr>
          <w:sz w:val="22"/>
          <w:szCs w:val="22"/>
        </w:rPr>
      </w:pPr>
      <w:r w:rsidRPr="00BA7FB5">
        <w:rPr>
          <w:sz w:val="22"/>
          <w:szCs w:val="22"/>
        </w:rPr>
        <w:t>Financial Donations</w:t>
      </w:r>
      <w:r w:rsidRPr="00BA7FB5">
        <w:rPr>
          <w:sz w:val="22"/>
          <w:szCs w:val="22"/>
        </w:rPr>
        <w:tab/>
      </w:r>
      <w:r w:rsidRPr="00BA7FB5">
        <w:rPr>
          <w:sz w:val="22"/>
          <w:szCs w:val="22"/>
        </w:rPr>
        <w:tab/>
        <w:t>Manage cash donations, volunteer training &amp; tax receipts.</w:t>
      </w:r>
    </w:p>
    <w:p w:rsidR="00045FDB" w:rsidRPr="00BA7FB5" w:rsidRDefault="00045FDB" w:rsidP="00675C71">
      <w:pPr>
        <w:ind w:firstLine="720"/>
        <w:rPr>
          <w:sz w:val="22"/>
          <w:szCs w:val="22"/>
        </w:rPr>
      </w:pPr>
      <w:r w:rsidRPr="00BA7FB5">
        <w:rPr>
          <w:sz w:val="22"/>
          <w:szCs w:val="22"/>
        </w:rPr>
        <w:t>Kim Meyers</w:t>
      </w:r>
      <w:r w:rsidRPr="00BA7FB5">
        <w:rPr>
          <w:sz w:val="22"/>
          <w:szCs w:val="22"/>
        </w:rPr>
        <w:tab/>
      </w:r>
      <w:r w:rsidRPr="00BA7FB5">
        <w:rPr>
          <w:sz w:val="22"/>
          <w:szCs w:val="22"/>
        </w:rPr>
        <w:tab/>
        <w:t xml:space="preserve">541 914-8442 </w:t>
      </w:r>
      <w:hyperlink r:id="rId38" w:history="1">
        <w:r w:rsidRPr="00BA7FB5">
          <w:rPr>
            <w:rStyle w:val="Hyperlink"/>
            <w:sz w:val="22"/>
            <w:szCs w:val="22"/>
          </w:rPr>
          <w:t>klmcpa.meyers@gmail.com</w:t>
        </w:r>
      </w:hyperlink>
    </w:p>
    <w:p w:rsidR="00045FDB" w:rsidRPr="00BA7FB5" w:rsidRDefault="00045FDB" w:rsidP="00675C71">
      <w:pPr>
        <w:ind w:firstLine="720"/>
        <w:rPr>
          <w:sz w:val="22"/>
          <w:szCs w:val="22"/>
        </w:rPr>
      </w:pPr>
    </w:p>
    <w:p w:rsidR="00045FDB" w:rsidRPr="00BA7FB5" w:rsidRDefault="00045FDB" w:rsidP="00675C71">
      <w:pPr>
        <w:rPr>
          <w:sz w:val="22"/>
          <w:szCs w:val="22"/>
        </w:rPr>
      </w:pPr>
      <w:r w:rsidRPr="00BA7FB5">
        <w:rPr>
          <w:sz w:val="22"/>
          <w:szCs w:val="22"/>
        </w:rPr>
        <w:t>Training</w:t>
      </w:r>
      <w:r w:rsidRPr="00BA7FB5">
        <w:rPr>
          <w:sz w:val="22"/>
          <w:szCs w:val="22"/>
        </w:rPr>
        <w:tab/>
      </w:r>
      <w:r w:rsidRPr="00BA7FB5">
        <w:rPr>
          <w:sz w:val="22"/>
          <w:szCs w:val="22"/>
        </w:rPr>
        <w:tab/>
      </w:r>
      <w:r w:rsidRPr="00BA7FB5">
        <w:rPr>
          <w:sz w:val="22"/>
          <w:szCs w:val="22"/>
        </w:rPr>
        <w:tab/>
        <w:t xml:space="preserve"> Volunteers are fully prepared to interact with the public.</w:t>
      </w:r>
    </w:p>
    <w:p w:rsidR="00045FDB" w:rsidRDefault="00045FDB" w:rsidP="00675C71">
      <w:pPr>
        <w:ind w:firstLine="720"/>
        <w:rPr>
          <w:sz w:val="22"/>
          <w:szCs w:val="22"/>
        </w:rPr>
      </w:pPr>
      <w:r w:rsidRPr="00BA7FB5">
        <w:rPr>
          <w:sz w:val="22"/>
          <w:szCs w:val="22"/>
        </w:rPr>
        <w:t>Jim Mettler</w:t>
      </w:r>
      <w:r w:rsidRPr="00BA7FB5">
        <w:rPr>
          <w:sz w:val="22"/>
          <w:szCs w:val="22"/>
        </w:rPr>
        <w:tab/>
      </w:r>
      <w:r w:rsidRPr="00BA7FB5">
        <w:rPr>
          <w:sz w:val="22"/>
          <w:szCs w:val="22"/>
        </w:rPr>
        <w:tab/>
        <w:t xml:space="preserve">541 653-8006 </w:t>
      </w:r>
      <w:hyperlink r:id="rId39" w:history="1">
        <w:r w:rsidRPr="00BA7FB5">
          <w:rPr>
            <w:rStyle w:val="Hyperlink"/>
            <w:sz w:val="22"/>
            <w:szCs w:val="22"/>
          </w:rPr>
          <w:t>jimmettler63@gmail.com</w:t>
        </w:r>
      </w:hyperlink>
    </w:p>
    <w:p w:rsidR="00045FDB" w:rsidRDefault="00045FDB" w:rsidP="00675C71">
      <w:pPr>
        <w:ind w:firstLine="720"/>
        <w:rPr>
          <w:sz w:val="22"/>
          <w:szCs w:val="22"/>
        </w:rPr>
      </w:pPr>
    </w:p>
    <w:p w:rsidR="00045FDB" w:rsidRPr="00BB3E30" w:rsidRDefault="00045FDB" w:rsidP="00675C71">
      <w:pPr>
        <w:jc w:val="center"/>
        <w:rPr>
          <w:b/>
          <w:sz w:val="28"/>
          <w:szCs w:val="28"/>
        </w:rPr>
      </w:pPr>
      <w:r>
        <w:rPr>
          <w:b/>
          <w:color w:val="333333"/>
          <w:sz w:val="28"/>
          <w:szCs w:val="28"/>
        </w:rPr>
        <w:t>Come Join the D</w:t>
      </w:r>
      <w:r w:rsidRPr="00BB3E30">
        <w:rPr>
          <w:b/>
          <w:color w:val="333333"/>
          <w:sz w:val="28"/>
          <w:szCs w:val="28"/>
        </w:rPr>
        <w:t xml:space="preserve">elta Rotary </w:t>
      </w:r>
      <w:r>
        <w:rPr>
          <w:b/>
          <w:color w:val="333333"/>
          <w:sz w:val="28"/>
          <w:szCs w:val="28"/>
        </w:rPr>
        <w:t xml:space="preserve">ShelterBox </w:t>
      </w:r>
      <w:r w:rsidRPr="00BB3E30">
        <w:rPr>
          <w:b/>
          <w:color w:val="333333"/>
          <w:sz w:val="28"/>
          <w:szCs w:val="28"/>
        </w:rPr>
        <w:t>Team</w:t>
      </w:r>
    </w:p>
    <w:p w:rsidR="00045FDB" w:rsidRDefault="00045FDB" w:rsidP="00675C71">
      <w:pPr>
        <w:jc w:val="center"/>
      </w:pPr>
      <w:r>
        <w:rPr>
          <w:noProof/>
          <w:lang w:eastAsia="en-US"/>
        </w:rPr>
        <w:pict>
          <v:shape id="Picture 18" o:spid="_x0000_i1041" type="#_x0000_t75" alt="Good Earth Home Show (group)" style="width:261pt;height:195.6pt;visibility:visible">
            <v:imagedata r:id="rId40" o:title=""/>
          </v:shape>
        </w:pict>
      </w:r>
    </w:p>
    <w:p w:rsidR="00045FDB" w:rsidRDefault="00045FDB" w:rsidP="00675C71">
      <w:pPr>
        <w:ind w:firstLine="720"/>
        <w:rPr>
          <w:sz w:val="21"/>
          <w:szCs w:val="21"/>
        </w:rPr>
      </w:pPr>
      <w:r w:rsidRPr="00C86842">
        <w:rPr>
          <w:sz w:val="21"/>
          <w:szCs w:val="21"/>
        </w:rPr>
        <w:t>Pi</w:t>
      </w:r>
      <w:r>
        <w:rPr>
          <w:sz w:val="21"/>
          <w:szCs w:val="21"/>
        </w:rPr>
        <w:t>ctured left to right: Bill Wood</w:t>
      </w:r>
      <w:r w:rsidRPr="00C86842">
        <w:rPr>
          <w:sz w:val="21"/>
          <w:szCs w:val="21"/>
        </w:rPr>
        <w:t>ard, Beth Sheehan, Jim McCarthy, Greg Vi</w:t>
      </w:r>
      <w:r>
        <w:rPr>
          <w:sz w:val="21"/>
          <w:szCs w:val="21"/>
        </w:rPr>
        <w:t>k</w:t>
      </w:r>
      <w:r w:rsidRPr="00C86842">
        <w:rPr>
          <w:sz w:val="21"/>
          <w:szCs w:val="21"/>
        </w:rPr>
        <w:t xml:space="preserve"> and Kim Meyers</w:t>
      </w:r>
    </w:p>
    <w:p w:rsidR="00045FDB" w:rsidRDefault="00045FDB" w:rsidP="00675C71">
      <w:pPr>
        <w:jc w:val="center"/>
        <w:rPr>
          <w:b/>
          <w:sz w:val="28"/>
          <w:szCs w:val="28"/>
        </w:rPr>
      </w:pPr>
    </w:p>
    <w:p w:rsidR="00045FDB" w:rsidRDefault="00045FDB" w:rsidP="00675C71">
      <w:pPr>
        <w:jc w:val="center"/>
        <w:rPr>
          <w:b/>
          <w:sz w:val="28"/>
          <w:szCs w:val="28"/>
        </w:rPr>
      </w:pPr>
      <w:r>
        <w:rPr>
          <w:b/>
          <w:sz w:val="28"/>
          <w:szCs w:val="28"/>
        </w:rPr>
        <w:t>Q</w:t>
      </w:r>
      <w:r w:rsidRPr="005F1C02">
        <w:rPr>
          <w:b/>
          <w:sz w:val="28"/>
          <w:szCs w:val="28"/>
        </w:rPr>
        <w:t>uestions and Answers</w:t>
      </w:r>
    </w:p>
    <w:p w:rsidR="00045FDB" w:rsidRDefault="00045FDB" w:rsidP="00675C71">
      <w:pPr>
        <w:jc w:val="center"/>
        <w:rPr>
          <w:b/>
          <w:sz w:val="28"/>
          <w:szCs w:val="28"/>
        </w:rPr>
      </w:pPr>
    </w:p>
    <w:p w:rsidR="00045FDB" w:rsidRPr="00892E32" w:rsidRDefault="00045FDB" w:rsidP="00675C71">
      <w:pPr>
        <w:rPr>
          <w:color w:val="222222"/>
        </w:rPr>
      </w:pPr>
      <w:r w:rsidRPr="00892E32">
        <w:rPr>
          <w:color w:val="222222"/>
        </w:rPr>
        <w:t xml:space="preserve">Are all the </w:t>
      </w:r>
      <w:r>
        <w:rPr>
          <w:color w:val="222222"/>
        </w:rPr>
        <w:t>ShelterBox</w:t>
      </w:r>
      <w:r w:rsidRPr="00892E32">
        <w:rPr>
          <w:color w:val="222222"/>
        </w:rPr>
        <w:t>es the same?</w:t>
      </w:r>
    </w:p>
    <w:p w:rsidR="00045FDB" w:rsidRPr="00892E32" w:rsidRDefault="00045FDB" w:rsidP="00675C71">
      <w:pPr>
        <w:rPr>
          <w:color w:val="222222"/>
        </w:rPr>
      </w:pPr>
      <w:r>
        <w:rPr>
          <w:i/>
          <w:color w:val="222222"/>
        </w:rPr>
        <w:t>ShelterBox</w:t>
      </w:r>
      <w:r w:rsidRPr="00892E32">
        <w:rPr>
          <w:i/>
          <w:color w:val="222222"/>
        </w:rPr>
        <w:t xml:space="preserve">es and </w:t>
      </w:r>
      <w:r>
        <w:rPr>
          <w:i/>
          <w:color w:val="222222"/>
        </w:rPr>
        <w:t>ShelterKit</w:t>
      </w:r>
      <w:r w:rsidRPr="00892E32">
        <w:rPr>
          <w:i/>
          <w:color w:val="222222"/>
        </w:rPr>
        <w:t xml:space="preserve">s are frequently packaged with different items based on weather conditions and needs </w:t>
      </w:r>
      <w:r>
        <w:rPr>
          <w:i/>
          <w:color w:val="222222"/>
        </w:rPr>
        <w:t>of the people in need</w:t>
      </w:r>
      <w:r w:rsidRPr="00892E32">
        <w:rPr>
          <w:i/>
          <w:color w:val="222222"/>
        </w:rPr>
        <w:t>.</w:t>
      </w:r>
      <w:r>
        <w:rPr>
          <w:i/>
          <w:color w:val="222222"/>
        </w:rPr>
        <w:t xml:space="preserve">  Every deployment looks different; and, we seek to supply the specific aid items needed in the wake of a disaster.</w:t>
      </w:r>
      <w:r w:rsidRPr="00892E32">
        <w:rPr>
          <w:color w:val="222222"/>
        </w:rPr>
        <w:br/>
      </w:r>
      <w:r w:rsidRPr="00892E32">
        <w:rPr>
          <w:color w:val="222222"/>
        </w:rPr>
        <w:br/>
        <w:t xml:space="preserve">How long will the items last recipients of a </w:t>
      </w:r>
      <w:r>
        <w:rPr>
          <w:color w:val="222222"/>
        </w:rPr>
        <w:t>ShelterBox</w:t>
      </w:r>
      <w:r w:rsidRPr="00892E32">
        <w:rPr>
          <w:color w:val="222222"/>
        </w:rPr>
        <w:t>?</w:t>
      </w:r>
    </w:p>
    <w:p w:rsidR="00045FDB" w:rsidRPr="00892E32" w:rsidRDefault="00045FDB" w:rsidP="00675C71">
      <w:pPr>
        <w:rPr>
          <w:i/>
          <w:color w:val="222222"/>
        </w:rPr>
      </w:pPr>
      <w:r w:rsidRPr="00892E32">
        <w:rPr>
          <w:i/>
          <w:color w:val="222222"/>
        </w:rPr>
        <w:t xml:space="preserve">The basic items contained in a ShelterBox have various shelf lives. Tents will last years as will cook tinsels shovels, saws, etc. </w:t>
      </w:r>
      <w:r>
        <w:rPr>
          <w:i/>
          <w:color w:val="222222"/>
        </w:rPr>
        <w:t>Water purification and lighting devices have a shorter useful life.</w:t>
      </w:r>
    </w:p>
    <w:p w:rsidR="00045FDB" w:rsidRPr="00892E32" w:rsidRDefault="00045FDB" w:rsidP="00675C71">
      <w:pPr>
        <w:rPr>
          <w:color w:val="222222"/>
        </w:rPr>
      </w:pPr>
    </w:p>
    <w:p w:rsidR="00045FDB" w:rsidRPr="00892E32" w:rsidRDefault="00045FDB" w:rsidP="00675C71">
      <w:pPr>
        <w:rPr>
          <w:color w:val="222222"/>
        </w:rPr>
      </w:pPr>
      <w:r w:rsidRPr="00892E32">
        <w:rPr>
          <w:color w:val="222222"/>
        </w:rPr>
        <w:t xml:space="preserve">What is the cost of each </w:t>
      </w:r>
      <w:r>
        <w:rPr>
          <w:color w:val="222222"/>
        </w:rPr>
        <w:t>ShelterBox</w:t>
      </w:r>
      <w:r w:rsidRPr="00892E32">
        <w:rPr>
          <w:color w:val="222222"/>
        </w:rPr>
        <w:t>?</w:t>
      </w:r>
    </w:p>
    <w:p w:rsidR="00045FDB" w:rsidRPr="00892E32" w:rsidRDefault="00045FDB" w:rsidP="00675C71">
      <w:pPr>
        <w:rPr>
          <w:i/>
          <w:color w:val="222222"/>
        </w:rPr>
      </w:pPr>
      <w:r>
        <w:rPr>
          <w:i/>
          <w:color w:val="222222"/>
        </w:rPr>
        <w:t xml:space="preserve">The actual cost of the </w:t>
      </w:r>
      <w:r w:rsidRPr="00892E32">
        <w:rPr>
          <w:i/>
          <w:color w:val="222222"/>
        </w:rPr>
        <w:t xml:space="preserve">contents and shipping are dependent on the geographic location of the disaster and the specific needs of the people being assisted. </w:t>
      </w:r>
      <w:r>
        <w:rPr>
          <w:i/>
          <w:color w:val="222222"/>
        </w:rPr>
        <w:t>ShelterBox</w:t>
      </w:r>
      <w:r w:rsidRPr="00892E32">
        <w:rPr>
          <w:i/>
          <w:color w:val="222222"/>
        </w:rPr>
        <w:t xml:space="preserve"> does place a value of $1000 for each delivered </w:t>
      </w:r>
      <w:r>
        <w:rPr>
          <w:i/>
          <w:color w:val="222222"/>
        </w:rPr>
        <w:t>ShelterBox</w:t>
      </w:r>
      <w:r w:rsidRPr="00892E32">
        <w:rPr>
          <w:i/>
          <w:color w:val="222222"/>
        </w:rPr>
        <w:t>.</w:t>
      </w:r>
    </w:p>
    <w:p w:rsidR="00045FDB" w:rsidRPr="00892E32" w:rsidRDefault="00045FDB" w:rsidP="00675C71">
      <w:pPr>
        <w:rPr>
          <w:color w:val="222222"/>
        </w:rPr>
      </w:pPr>
    </w:p>
    <w:p w:rsidR="00045FDB" w:rsidRPr="00892E32" w:rsidRDefault="00045FDB" w:rsidP="00675C71">
      <w:pPr>
        <w:rPr>
          <w:color w:val="222222"/>
        </w:rPr>
      </w:pPr>
      <w:r w:rsidRPr="00892E32">
        <w:rPr>
          <w:color w:val="222222"/>
        </w:rPr>
        <w:t xml:space="preserve">Are people in all countries eligible to receive a </w:t>
      </w:r>
      <w:r>
        <w:rPr>
          <w:color w:val="222222"/>
        </w:rPr>
        <w:t>ShelterBox</w:t>
      </w:r>
      <w:r w:rsidRPr="00892E32">
        <w:rPr>
          <w:color w:val="222222"/>
        </w:rPr>
        <w:t xml:space="preserve"> and what is the basis for deciding who will receive a </w:t>
      </w:r>
      <w:r>
        <w:rPr>
          <w:color w:val="222222"/>
        </w:rPr>
        <w:t>ShelterBox</w:t>
      </w:r>
      <w:r w:rsidRPr="00892E32">
        <w:rPr>
          <w:color w:val="222222"/>
        </w:rPr>
        <w:t>?</w:t>
      </w:r>
    </w:p>
    <w:p w:rsidR="00045FDB" w:rsidRPr="00892E32" w:rsidRDefault="00045FDB" w:rsidP="00675C71">
      <w:pPr>
        <w:rPr>
          <w:color w:val="222222"/>
        </w:rPr>
      </w:pPr>
      <w:r w:rsidRPr="00892E32">
        <w:rPr>
          <w:i/>
          <w:color w:val="222222"/>
        </w:rPr>
        <w:t xml:space="preserve">Decisions as to where and the type of box contents are determined by </w:t>
      </w:r>
      <w:r>
        <w:rPr>
          <w:i/>
          <w:color w:val="222222"/>
        </w:rPr>
        <w:t>ShelterBox</w:t>
      </w:r>
      <w:r w:rsidRPr="00892E32">
        <w:rPr>
          <w:i/>
          <w:color w:val="222222"/>
        </w:rPr>
        <w:t xml:space="preserve"> </w:t>
      </w:r>
      <w:r>
        <w:rPr>
          <w:i/>
          <w:color w:val="222222"/>
        </w:rPr>
        <w:t>Operations</w:t>
      </w:r>
      <w:r w:rsidRPr="00892E32">
        <w:rPr>
          <w:i/>
          <w:color w:val="222222"/>
        </w:rPr>
        <w:t xml:space="preserve"> in collaboration with other rescue agencies, country and local government aid agencies.</w:t>
      </w:r>
      <w:r w:rsidRPr="00892E32">
        <w:rPr>
          <w:color w:val="222222"/>
        </w:rPr>
        <w:br/>
      </w:r>
      <w:r w:rsidRPr="00892E32">
        <w:rPr>
          <w:color w:val="222222"/>
        </w:rPr>
        <w:br/>
        <w:t xml:space="preserve">Are donations made to </w:t>
      </w:r>
      <w:r>
        <w:rPr>
          <w:color w:val="222222"/>
        </w:rPr>
        <w:t>ShelterBox</w:t>
      </w:r>
      <w:r w:rsidRPr="00892E32">
        <w:rPr>
          <w:color w:val="222222"/>
        </w:rPr>
        <w:t xml:space="preserve"> </w:t>
      </w:r>
      <w:r>
        <w:rPr>
          <w:color w:val="222222"/>
        </w:rPr>
        <w:t xml:space="preserve">USA </w:t>
      </w:r>
      <w:r w:rsidRPr="00892E32">
        <w:rPr>
          <w:color w:val="222222"/>
        </w:rPr>
        <w:t>tax deductible?</w:t>
      </w:r>
      <w:r>
        <w:rPr>
          <w:color w:val="222222"/>
        </w:rPr>
        <w:t xml:space="preserve">  </w:t>
      </w:r>
    </w:p>
    <w:p w:rsidR="00045FDB" w:rsidRPr="00892E32" w:rsidRDefault="00045FDB" w:rsidP="00675C71">
      <w:pPr>
        <w:rPr>
          <w:i/>
          <w:color w:val="222222"/>
        </w:rPr>
      </w:pPr>
      <w:r w:rsidRPr="004955F1">
        <w:rPr>
          <w:i/>
        </w:rPr>
        <w:t>Yes.</w:t>
      </w:r>
      <w:r>
        <w:rPr>
          <w:i/>
          <w:color w:val="222222"/>
        </w:rPr>
        <w:t xml:space="preserve"> ShelterBox</w:t>
      </w:r>
      <w:r w:rsidRPr="00892E32">
        <w:rPr>
          <w:i/>
          <w:color w:val="222222"/>
        </w:rPr>
        <w:t xml:space="preserve"> USA is 501c3 charitable organizations. </w:t>
      </w:r>
      <w:r>
        <w:rPr>
          <w:i/>
          <w:color w:val="222222"/>
        </w:rPr>
        <w:t>Receipts for c</w:t>
      </w:r>
      <w:r w:rsidRPr="00892E32">
        <w:rPr>
          <w:i/>
          <w:color w:val="222222"/>
        </w:rPr>
        <w:t xml:space="preserve">hecks or credit card use </w:t>
      </w:r>
      <w:r>
        <w:rPr>
          <w:i/>
          <w:color w:val="222222"/>
        </w:rPr>
        <w:t>can</w:t>
      </w:r>
      <w:r w:rsidRPr="00892E32">
        <w:rPr>
          <w:i/>
          <w:color w:val="222222"/>
        </w:rPr>
        <w:t xml:space="preserve"> be made </w:t>
      </w:r>
      <w:r>
        <w:rPr>
          <w:i/>
          <w:color w:val="222222"/>
        </w:rPr>
        <w:t>directly with ShelterBox</w:t>
      </w:r>
      <w:r w:rsidRPr="00892E32">
        <w:rPr>
          <w:i/>
          <w:color w:val="222222"/>
        </w:rPr>
        <w:t xml:space="preserve"> USA</w:t>
      </w:r>
      <w:r>
        <w:rPr>
          <w:i/>
          <w:color w:val="222222"/>
        </w:rPr>
        <w:t xml:space="preserve"> through their web site or by phone</w:t>
      </w:r>
      <w:r w:rsidRPr="00892E32">
        <w:rPr>
          <w:i/>
          <w:color w:val="222222"/>
        </w:rPr>
        <w:t>.</w:t>
      </w:r>
    </w:p>
    <w:p w:rsidR="00045FDB" w:rsidRPr="00892E32" w:rsidRDefault="00045FDB" w:rsidP="00675C71">
      <w:pPr>
        <w:rPr>
          <w:i/>
          <w:color w:val="222222"/>
        </w:rPr>
      </w:pPr>
    </w:p>
    <w:p w:rsidR="00045FDB" w:rsidRPr="00892E32" w:rsidRDefault="00045FDB" w:rsidP="00675C71">
      <w:r w:rsidRPr="00892E32">
        <w:rPr>
          <w:color w:val="222222"/>
        </w:rPr>
        <w:t xml:space="preserve">What is the relationship between </w:t>
      </w:r>
      <w:r>
        <w:rPr>
          <w:color w:val="222222"/>
        </w:rPr>
        <w:t>ShelterBox</w:t>
      </w:r>
      <w:r w:rsidRPr="00892E32">
        <w:rPr>
          <w:color w:val="222222"/>
        </w:rPr>
        <w:t xml:space="preserve"> USA and </w:t>
      </w:r>
      <w:r>
        <w:rPr>
          <w:color w:val="222222"/>
        </w:rPr>
        <w:t>ShelterBox</w:t>
      </w:r>
      <w:r w:rsidRPr="00892E32">
        <w:rPr>
          <w:color w:val="222222"/>
        </w:rPr>
        <w:t xml:space="preserve"> International</w:t>
      </w:r>
      <w:r>
        <w:rPr>
          <w:color w:val="222222"/>
        </w:rPr>
        <w:t xml:space="preserve"> (UK based)</w:t>
      </w:r>
      <w:r w:rsidRPr="00892E32">
        <w:rPr>
          <w:color w:val="222222"/>
        </w:rPr>
        <w:t>?</w:t>
      </w:r>
    </w:p>
    <w:p w:rsidR="00045FDB" w:rsidRPr="00892E32" w:rsidRDefault="00045FDB" w:rsidP="00675C71">
      <w:pPr>
        <w:rPr>
          <w:i/>
        </w:rPr>
      </w:pPr>
      <w:r>
        <w:rPr>
          <w:i/>
        </w:rPr>
        <w:t>Both</w:t>
      </w:r>
      <w:r w:rsidRPr="00892E32">
        <w:rPr>
          <w:i/>
        </w:rPr>
        <w:t xml:space="preserve"> are legally separate organizations that maintain separate boards and administrative staff. The two collaborate closely regarding how and where support services are dispatched globally.  </w:t>
      </w:r>
    </w:p>
    <w:p w:rsidR="00045FDB" w:rsidRPr="00892E32" w:rsidRDefault="00045FDB" w:rsidP="00675C71">
      <w:pPr>
        <w:rPr>
          <w:i/>
        </w:rPr>
      </w:pPr>
    </w:p>
    <w:p w:rsidR="00045FDB" w:rsidRPr="00892E32" w:rsidRDefault="00045FDB" w:rsidP="00675C71">
      <w:r w:rsidRPr="00892E32">
        <w:t xml:space="preserve">Is it possible to purchase a ShelterBox, </w:t>
      </w:r>
      <w:r>
        <w:t>ShelterKit</w:t>
      </w:r>
      <w:r w:rsidRPr="00892E32">
        <w:t xml:space="preserve"> or ShelterBox Tent for personal use?</w:t>
      </w:r>
    </w:p>
    <w:p w:rsidR="00045FDB" w:rsidRDefault="00045FDB" w:rsidP="00675C71">
      <w:pPr>
        <w:rPr>
          <w:i/>
        </w:rPr>
      </w:pPr>
      <w:r w:rsidRPr="00892E32">
        <w:rPr>
          <w:i/>
        </w:rPr>
        <w:t xml:space="preserve">ShelterBox currently does not produce tents or other equipment for commercial sale. </w:t>
      </w:r>
    </w:p>
    <w:p w:rsidR="00045FDB" w:rsidRPr="00892E32" w:rsidRDefault="00045FDB" w:rsidP="00675C71"/>
    <w:p w:rsidR="00045FDB" w:rsidRPr="00892E32" w:rsidRDefault="00045FDB" w:rsidP="00675C71">
      <w:pPr>
        <w:rPr>
          <w:color w:val="222222"/>
        </w:rPr>
      </w:pPr>
      <w:r w:rsidRPr="00892E32">
        <w:rPr>
          <w:color w:val="222222"/>
        </w:rPr>
        <w:t xml:space="preserve">Is there any follow-up with those who receive a </w:t>
      </w:r>
      <w:r>
        <w:rPr>
          <w:color w:val="222222"/>
        </w:rPr>
        <w:t>ShelterBox</w:t>
      </w:r>
      <w:r w:rsidRPr="00892E32">
        <w:rPr>
          <w:color w:val="222222"/>
        </w:rPr>
        <w:t>?</w:t>
      </w:r>
    </w:p>
    <w:p w:rsidR="00045FDB" w:rsidRPr="00892E32" w:rsidRDefault="00045FDB" w:rsidP="00675C71">
      <w:pPr>
        <w:pStyle w:val="NormalWeb"/>
        <w:spacing w:before="0" w:beforeAutospacing="0" w:after="0" w:afterAutospacing="0"/>
        <w:textAlignment w:val="baseline"/>
        <w:rPr>
          <w:i/>
        </w:rPr>
      </w:pPr>
      <w:r>
        <w:rPr>
          <w:i/>
        </w:rPr>
        <w:t>ShelterBox Operations</w:t>
      </w:r>
      <w:r w:rsidRPr="003642FB">
        <w:rPr>
          <w:i/>
        </w:rPr>
        <w:t xml:space="preserve"> send</w:t>
      </w:r>
      <w:r>
        <w:rPr>
          <w:i/>
        </w:rPr>
        <w:t>s</w:t>
      </w:r>
      <w:r w:rsidRPr="003642FB">
        <w:rPr>
          <w:i/>
        </w:rPr>
        <w:t xml:space="preserve"> a Monitoring &amp; Evaluation team in-country following a deployment. </w:t>
      </w:r>
      <w:r>
        <w:rPr>
          <w:i/>
        </w:rPr>
        <w:t>The t</w:t>
      </w:r>
      <w:r w:rsidRPr="003642FB">
        <w:rPr>
          <w:i/>
        </w:rPr>
        <w:t>eam</w:t>
      </w:r>
      <w:r>
        <w:rPr>
          <w:i/>
        </w:rPr>
        <w:t>,</w:t>
      </w:r>
      <w:r w:rsidRPr="003642FB">
        <w:rPr>
          <w:i/>
        </w:rPr>
        <w:t xml:space="preserve"> </w:t>
      </w:r>
      <w:r>
        <w:rPr>
          <w:i/>
        </w:rPr>
        <w:t xml:space="preserve">when the environment is deemed to be safe, meets with </w:t>
      </w:r>
      <w:r w:rsidRPr="003642FB">
        <w:rPr>
          <w:i/>
        </w:rPr>
        <w:t xml:space="preserve">beneficiaries </w:t>
      </w:r>
      <w:r>
        <w:rPr>
          <w:i/>
        </w:rPr>
        <w:t xml:space="preserve">and asks several operational questions including: </w:t>
      </w:r>
      <w:r w:rsidRPr="003642FB">
        <w:rPr>
          <w:i/>
        </w:rPr>
        <w:t>how the aid impacted their family?  What worked? What didn’t? How can we do better?</w:t>
      </w:r>
      <w:r w:rsidRPr="00892E32">
        <w:rPr>
          <w:color w:val="222222"/>
        </w:rPr>
        <w:br/>
      </w:r>
    </w:p>
    <w:p w:rsidR="00045FDB" w:rsidRPr="00892E32" w:rsidRDefault="00045FDB" w:rsidP="00675C71">
      <w:r w:rsidRPr="00892E32">
        <w:t xml:space="preserve">What is not included in a </w:t>
      </w:r>
      <w:r>
        <w:t>ShelterBox</w:t>
      </w:r>
      <w:r w:rsidRPr="00892E32">
        <w:t xml:space="preserve"> or </w:t>
      </w:r>
      <w:r>
        <w:t>ShelterKit</w:t>
      </w:r>
      <w:r w:rsidRPr="00892E32">
        <w:t>?</w:t>
      </w:r>
    </w:p>
    <w:p w:rsidR="00045FDB" w:rsidRPr="00892E32" w:rsidRDefault="00045FDB" w:rsidP="00675C71">
      <w:pPr>
        <w:rPr>
          <w:i/>
        </w:rPr>
      </w:pPr>
      <w:r w:rsidRPr="00892E32">
        <w:rPr>
          <w:i/>
        </w:rPr>
        <w:t xml:space="preserve">Perishable items </w:t>
      </w:r>
      <w:r>
        <w:rPr>
          <w:i/>
        </w:rPr>
        <w:t xml:space="preserve">as food </w:t>
      </w:r>
      <w:r w:rsidRPr="00892E32">
        <w:rPr>
          <w:i/>
        </w:rPr>
        <w:t xml:space="preserve">and First Aid kits </w:t>
      </w:r>
      <w:r>
        <w:rPr>
          <w:i/>
        </w:rPr>
        <w:t xml:space="preserve">typically </w:t>
      </w:r>
      <w:r w:rsidRPr="00892E32">
        <w:rPr>
          <w:i/>
        </w:rPr>
        <w:t>have an exp</w:t>
      </w:r>
      <w:r>
        <w:rPr>
          <w:i/>
        </w:rPr>
        <w:t>iration</w:t>
      </w:r>
      <w:r w:rsidRPr="00892E32">
        <w:rPr>
          <w:i/>
        </w:rPr>
        <w:t xml:space="preserve"> date and are not included. </w:t>
      </w:r>
      <w:r>
        <w:rPr>
          <w:i/>
        </w:rPr>
        <w:t xml:space="preserve">ShelterBox does </w:t>
      </w:r>
      <w:r w:rsidRPr="00892E32">
        <w:rPr>
          <w:i/>
        </w:rPr>
        <w:t xml:space="preserve">support medical needs </w:t>
      </w:r>
      <w:r>
        <w:rPr>
          <w:i/>
        </w:rPr>
        <w:t xml:space="preserve">as </w:t>
      </w:r>
      <w:r w:rsidRPr="00892E32">
        <w:rPr>
          <w:i/>
        </w:rPr>
        <w:t xml:space="preserve">our tents will be used as temporary hospitals and recovery units when medical facilities </w:t>
      </w:r>
      <w:r>
        <w:rPr>
          <w:i/>
        </w:rPr>
        <w:t>are not available</w:t>
      </w:r>
      <w:r w:rsidRPr="00892E32">
        <w:rPr>
          <w:i/>
        </w:rPr>
        <w:t>.</w:t>
      </w:r>
    </w:p>
    <w:p w:rsidR="00045FDB" w:rsidRDefault="00045FDB" w:rsidP="00A77457">
      <w:pPr>
        <w:rPr>
          <w:b/>
          <w:color w:val="333333"/>
        </w:rPr>
      </w:pPr>
    </w:p>
    <w:p w:rsidR="00045FDB" w:rsidRDefault="00045FDB" w:rsidP="00A77457">
      <w:pPr>
        <w:rPr>
          <w:color w:val="333333"/>
        </w:rPr>
      </w:pPr>
      <w:r w:rsidRPr="00A77457">
        <w:rPr>
          <w:color w:val="333333"/>
        </w:rPr>
        <w:t>Will</w:t>
      </w:r>
      <w:r>
        <w:rPr>
          <w:color w:val="333333"/>
        </w:rPr>
        <w:t xml:space="preserve"> the rechargeable Shelter Box lights be made available for purchase by the public this year?</w:t>
      </w:r>
    </w:p>
    <w:p w:rsidR="00045FDB" w:rsidRDefault="00045FDB" w:rsidP="00A77457">
      <w:pPr>
        <w:rPr>
          <w:i/>
          <w:color w:val="333333"/>
        </w:rPr>
      </w:pPr>
      <w:r w:rsidRPr="003F3987">
        <w:rPr>
          <w:i/>
          <w:color w:val="333333"/>
        </w:rPr>
        <w:t>Yes. Delta Rotary has ordered 75 lights for this year’s home show. The smaller light will be sold for $2</w:t>
      </w:r>
      <w:r>
        <w:rPr>
          <w:i/>
          <w:color w:val="333333"/>
        </w:rPr>
        <w:t>0</w:t>
      </w:r>
      <w:r w:rsidRPr="003F3987">
        <w:rPr>
          <w:i/>
          <w:color w:val="333333"/>
        </w:rPr>
        <w:t xml:space="preserve"> and the larger light with the capability to recharge cell phones will be available for $</w:t>
      </w:r>
      <w:r>
        <w:rPr>
          <w:i/>
          <w:color w:val="333333"/>
        </w:rPr>
        <w:t>4</w:t>
      </w:r>
      <w:r w:rsidRPr="003F3987">
        <w:rPr>
          <w:i/>
          <w:color w:val="333333"/>
        </w:rPr>
        <w:t>0.</w:t>
      </w:r>
    </w:p>
    <w:p w:rsidR="00045FDB" w:rsidRPr="003F3987" w:rsidRDefault="00045FDB" w:rsidP="00A77457">
      <w:pPr>
        <w:rPr>
          <w:i/>
          <w:color w:val="333333"/>
        </w:rPr>
      </w:pPr>
      <w:r>
        <w:rPr>
          <w:i/>
          <w:color w:val="333333"/>
        </w:rPr>
        <w:t xml:space="preserve">Prices may change to manage excess inventory at the Sunday show. </w:t>
      </w:r>
    </w:p>
    <w:p w:rsidR="00045FDB" w:rsidRDefault="00045FDB" w:rsidP="00675C71">
      <w:pPr>
        <w:jc w:val="center"/>
        <w:rPr>
          <w:b/>
          <w:color w:val="333333"/>
          <w:sz w:val="28"/>
          <w:szCs w:val="28"/>
        </w:rPr>
      </w:pPr>
    </w:p>
    <w:p w:rsidR="00045FDB" w:rsidRDefault="00045FDB" w:rsidP="00675C71">
      <w:pPr>
        <w:pStyle w:val="NormalWeb"/>
        <w:spacing w:before="0" w:beforeAutospacing="0" w:after="0" w:afterAutospacing="0" w:line="258" w:lineRule="atLeast"/>
        <w:jc w:val="center"/>
        <w:textAlignment w:val="baseline"/>
        <w:rPr>
          <w:b/>
          <w:sz w:val="28"/>
          <w:szCs w:val="28"/>
        </w:rPr>
      </w:pPr>
    </w:p>
    <w:p w:rsidR="00045FDB" w:rsidRDefault="00045FDB" w:rsidP="00675C71">
      <w:pPr>
        <w:pStyle w:val="NormalWeb"/>
        <w:spacing w:before="0" w:beforeAutospacing="0" w:after="0" w:afterAutospacing="0" w:line="258" w:lineRule="atLeast"/>
        <w:jc w:val="center"/>
        <w:textAlignment w:val="baseline"/>
        <w:rPr>
          <w:b/>
          <w:sz w:val="28"/>
          <w:szCs w:val="28"/>
        </w:rPr>
      </w:pPr>
    </w:p>
    <w:p w:rsidR="00045FDB" w:rsidRDefault="00045FDB" w:rsidP="00675C71">
      <w:pPr>
        <w:pStyle w:val="NormalWeb"/>
        <w:spacing w:before="0" w:beforeAutospacing="0" w:after="0" w:afterAutospacing="0" w:line="258" w:lineRule="atLeast"/>
        <w:jc w:val="center"/>
        <w:textAlignment w:val="baseline"/>
        <w:rPr>
          <w:b/>
          <w:sz w:val="28"/>
          <w:szCs w:val="28"/>
        </w:rPr>
      </w:pPr>
    </w:p>
    <w:p w:rsidR="00045FDB" w:rsidRDefault="00045FDB" w:rsidP="00675C71">
      <w:pPr>
        <w:pStyle w:val="NormalWeb"/>
        <w:spacing w:before="0" w:beforeAutospacing="0" w:after="0" w:afterAutospacing="0" w:line="258" w:lineRule="atLeast"/>
        <w:jc w:val="center"/>
        <w:textAlignment w:val="baseline"/>
        <w:rPr>
          <w:b/>
          <w:sz w:val="28"/>
          <w:szCs w:val="28"/>
        </w:rPr>
      </w:pPr>
      <w:r>
        <w:rPr>
          <w:b/>
          <w:sz w:val="28"/>
          <w:szCs w:val="28"/>
        </w:rPr>
        <w:t xml:space="preserve">2019 </w:t>
      </w:r>
      <w:r w:rsidRPr="00104636">
        <w:rPr>
          <w:b/>
          <w:sz w:val="28"/>
          <w:szCs w:val="28"/>
        </w:rPr>
        <w:t>Talking Points</w:t>
      </w:r>
    </w:p>
    <w:p w:rsidR="00045FDB" w:rsidRDefault="00045FDB" w:rsidP="00675C71">
      <w:pPr>
        <w:pStyle w:val="NormalWeb"/>
        <w:spacing w:before="0" w:beforeAutospacing="0" w:after="0" w:afterAutospacing="0" w:line="258" w:lineRule="atLeast"/>
        <w:jc w:val="center"/>
        <w:textAlignment w:val="baseline"/>
        <w:rPr>
          <w:b/>
          <w:sz w:val="28"/>
          <w:szCs w:val="28"/>
        </w:rPr>
      </w:pPr>
    </w:p>
    <w:p w:rsidR="00045FDB" w:rsidRPr="00167D87" w:rsidRDefault="00045FDB" w:rsidP="00675C71">
      <w:pPr>
        <w:pStyle w:val="NormalWeb"/>
        <w:numPr>
          <w:ilvl w:val="0"/>
          <w:numId w:val="10"/>
        </w:numPr>
        <w:spacing w:before="0" w:beforeAutospacing="0" w:after="120" w:afterAutospacing="0"/>
        <w:textAlignment w:val="baseline"/>
        <w:rPr>
          <w:u w:val="single"/>
        </w:rPr>
      </w:pPr>
      <w:r w:rsidRPr="00104636">
        <w:t xml:space="preserve">The need for emergency shelter is urgent. </w:t>
      </w:r>
      <w:r w:rsidRPr="00167D87">
        <w:rPr>
          <w:u w:val="single"/>
        </w:rPr>
        <w:t>Currently 85 million people globally have been displaced by natural disaster and conflict – more than any other time since World War II.</w:t>
      </w:r>
    </w:p>
    <w:p w:rsidR="00045FDB" w:rsidRPr="00167D87" w:rsidRDefault="00045FDB" w:rsidP="00675C71">
      <w:pPr>
        <w:pStyle w:val="NormalWeb"/>
        <w:numPr>
          <w:ilvl w:val="0"/>
          <w:numId w:val="10"/>
        </w:numPr>
        <w:spacing w:before="0" w:beforeAutospacing="0" w:after="120" w:afterAutospacing="0"/>
        <w:textAlignment w:val="baseline"/>
        <w:rPr>
          <w:u w:val="single"/>
        </w:rPr>
      </w:pPr>
      <w:r w:rsidRPr="00167D87">
        <w:rPr>
          <w:u w:val="single"/>
        </w:rPr>
        <w:t xml:space="preserve">ShelterBox crosses geographic boundaries and cuts through governmental red tape to link people who need support and those who provide it. </w:t>
      </w:r>
    </w:p>
    <w:p w:rsidR="00045FDB" w:rsidRPr="00104636" w:rsidRDefault="00045FDB" w:rsidP="00675C71">
      <w:pPr>
        <w:pStyle w:val="NormalWeb"/>
        <w:numPr>
          <w:ilvl w:val="0"/>
          <w:numId w:val="10"/>
        </w:numPr>
        <w:spacing w:before="0" w:beforeAutospacing="0" w:after="120" w:afterAutospacing="0"/>
        <w:textAlignment w:val="baseline"/>
      </w:pPr>
      <w:r>
        <w:t xml:space="preserve">In 2017 ShelterBox </w:t>
      </w:r>
      <w:r w:rsidRPr="00167D87">
        <w:rPr>
          <w:u w:val="single"/>
        </w:rPr>
        <w:t>responded to both natural and man-made disasters in 21 countries by providing shelter aid to 160,000 people.</w:t>
      </w:r>
    </w:p>
    <w:p w:rsidR="00045FDB" w:rsidRDefault="00045FDB" w:rsidP="00675C71">
      <w:pPr>
        <w:pStyle w:val="NormalWeb"/>
        <w:numPr>
          <w:ilvl w:val="0"/>
          <w:numId w:val="10"/>
        </w:numPr>
        <w:spacing w:before="0" w:beforeAutospacing="0" w:after="120" w:afterAutospacing="0"/>
        <w:textAlignment w:val="baseline"/>
      </w:pPr>
      <w:r>
        <w:t>The world wide headquarters is located since the year 2000 in the UK</w:t>
      </w:r>
      <w:r w:rsidRPr="00104636">
        <w:t xml:space="preserve">.  </w:t>
      </w:r>
      <w:r>
        <w:t xml:space="preserve">The US affiliate, a 501(c) (3) non profit is based in </w:t>
      </w:r>
      <w:r w:rsidRPr="00104636">
        <w:t xml:space="preserve">Sarasota, FL.  </w:t>
      </w:r>
    </w:p>
    <w:p w:rsidR="00045FDB" w:rsidRPr="00167D87" w:rsidRDefault="00045FDB" w:rsidP="00675C71">
      <w:pPr>
        <w:pStyle w:val="NormalWeb"/>
        <w:numPr>
          <w:ilvl w:val="0"/>
          <w:numId w:val="10"/>
        </w:numPr>
        <w:spacing w:before="0" w:beforeAutospacing="0" w:after="120" w:afterAutospacing="0"/>
        <w:textAlignment w:val="baseline"/>
        <w:rPr>
          <w:u w:val="single"/>
        </w:rPr>
      </w:pPr>
      <w:r w:rsidRPr="00104636">
        <w:t xml:space="preserve">Rotary International, a global community of 1.2 million </w:t>
      </w:r>
      <w:r>
        <w:t xml:space="preserve">member partners with ShelterBox in delivering needed aid to disaster areas. </w:t>
      </w:r>
      <w:r w:rsidRPr="00167D87">
        <w:rPr>
          <w:u w:val="single"/>
        </w:rPr>
        <w:t>Since 2012 ShelterBox became Rotary International’s first Project Partner and remains its only disaster relief charity.</w:t>
      </w:r>
    </w:p>
    <w:p w:rsidR="00045FDB" w:rsidRPr="00104636" w:rsidRDefault="00045FDB" w:rsidP="00675C71">
      <w:pPr>
        <w:pStyle w:val="NormalWeb"/>
        <w:numPr>
          <w:ilvl w:val="0"/>
          <w:numId w:val="10"/>
        </w:numPr>
        <w:spacing w:before="0" w:beforeAutospacing="0" w:after="120" w:afterAutospacing="0"/>
        <w:textAlignment w:val="baseline"/>
      </w:pPr>
      <w:r>
        <w:t>Other</w:t>
      </w:r>
      <w:r w:rsidRPr="00104636">
        <w:t xml:space="preserve"> partners include: United Nations Human Refugee Council (UNHRC)</w:t>
      </w:r>
      <w:r>
        <w:t>;</w:t>
      </w:r>
      <w:r w:rsidRPr="00104636">
        <w:t xml:space="preserve"> International Red Cross (IFRC)</w:t>
      </w:r>
      <w:r>
        <w:t>;</w:t>
      </w:r>
      <w:r w:rsidRPr="00104636">
        <w:t xml:space="preserve"> International Organization for Migration</w:t>
      </w:r>
      <w:r>
        <w:t>;</w:t>
      </w:r>
      <w:r w:rsidRPr="00104636">
        <w:t xml:space="preserve"> Handicap International</w:t>
      </w:r>
      <w:r>
        <w:t>;</w:t>
      </w:r>
      <w:r w:rsidRPr="00104636">
        <w:t xml:space="preserve"> PLAN</w:t>
      </w:r>
      <w:r>
        <w:t>;</w:t>
      </w:r>
      <w:r w:rsidRPr="00104636">
        <w:t xml:space="preserve"> and Habitat for Humanity.</w:t>
      </w:r>
    </w:p>
    <w:p w:rsidR="00045FDB" w:rsidRPr="00104636" w:rsidRDefault="00045FDB" w:rsidP="00675C71">
      <w:pPr>
        <w:pStyle w:val="NormalWeb"/>
        <w:numPr>
          <w:ilvl w:val="0"/>
          <w:numId w:val="10"/>
        </w:numPr>
        <w:spacing w:before="0" w:beforeAutospacing="0" w:after="120" w:afterAutospacing="0"/>
        <w:textAlignment w:val="baseline"/>
      </w:pPr>
      <w:r>
        <w:t xml:space="preserve">The type of disaster aid </w:t>
      </w:r>
      <w:r w:rsidRPr="00104636">
        <w:t>includes: ShelterBoxes</w:t>
      </w:r>
      <w:r>
        <w:t>;</w:t>
      </w:r>
      <w:r w:rsidRPr="00104636">
        <w:t xml:space="preserve"> ShelterBox Standard Relief Tents</w:t>
      </w:r>
      <w:r>
        <w:t>;</w:t>
      </w:r>
      <w:r w:rsidRPr="00104636">
        <w:t xml:space="preserve"> United Nations Tents</w:t>
      </w:r>
      <w:r>
        <w:t>;</w:t>
      </w:r>
      <w:r w:rsidRPr="00104636">
        <w:t xml:space="preserve"> ShelterKits</w:t>
      </w:r>
      <w:r>
        <w:t>;</w:t>
      </w:r>
      <w:r w:rsidRPr="00104636">
        <w:t xml:space="preserve"> and Tarps</w:t>
      </w:r>
    </w:p>
    <w:p w:rsidR="00045FDB" w:rsidRPr="00167D87" w:rsidRDefault="00045FDB" w:rsidP="00675C71">
      <w:pPr>
        <w:pStyle w:val="NormalWeb"/>
        <w:numPr>
          <w:ilvl w:val="0"/>
          <w:numId w:val="10"/>
        </w:numPr>
        <w:spacing w:before="0" w:beforeAutospacing="0" w:after="120" w:afterAutospacing="0"/>
        <w:textAlignment w:val="baseline"/>
        <w:rPr>
          <w:u w:val="single"/>
        </w:rPr>
      </w:pPr>
      <w:r>
        <w:t xml:space="preserve">Currently over 1000 volunteers and </w:t>
      </w:r>
      <w:r w:rsidRPr="00104636">
        <w:t>120 paid professional staff</w:t>
      </w:r>
      <w:r>
        <w:t xml:space="preserve"> are trained and ready for deployment. Due to the </w:t>
      </w:r>
      <w:r w:rsidRPr="00104636">
        <w:t>high level of volunteer sup</w:t>
      </w:r>
      <w:r>
        <w:t>port</w:t>
      </w:r>
      <w:r w:rsidRPr="00167D87">
        <w:rPr>
          <w:u w:val="single"/>
        </w:rPr>
        <w:t>, 83 cents out of each dollar donated goes to the beneficiaries.</w:t>
      </w:r>
    </w:p>
    <w:p w:rsidR="00045FDB" w:rsidRPr="00104636" w:rsidRDefault="00045FDB" w:rsidP="00675C71">
      <w:pPr>
        <w:pStyle w:val="NormalWeb"/>
        <w:numPr>
          <w:ilvl w:val="0"/>
          <w:numId w:val="10"/>
        </w:numPr>
        <w:spacing w:before="0" w:beforeAutospacing="0" w:after="120" w:afterAutospacing="0"/>
        <w:textAlignment w:val="baseline"/>
      </w:pPr>
      <w:r>
        <w:t>F</w:t>
      </w:r>
      <w:r w:rsidRPr="00104636">
        <w:t>undraising efforts focus on individual, club</w:t>
      </w:r>
      <w:r>
        <w:t>/group</w:t>
      </w:r>
      <w:r w:rsidRPr="00104636">
        <w:t xml:space="preserve"> and corporate giving.  </w:t>
      </w:r>
      <w:r>
        <w:t>No donations from governments occur.</w:t>
      </w:r>
    </w:p>
    <w:p w:rsidR="00045FDB" w:rsidRPr="00104636" w:rsidRDefault="00045FDB" w:rsidP="00675C71">
      <w:pPr>
        <w:pStyle w:val="NormalWeb"/>
        <w:numPr>
          <w:ilvl w:val="0"/>
          <w:numId w:val="10"/>
        </w:numPr>
        <w:spacing w:before="0" w:beforeAutospacing="0" w:after="120" w:afterAutospacing="0"/>
        <w:textAlignment w:val="baseline"/>
      </w:pPr>
      <w:r>
        <w:t>I</w:t>
      </w:r>
      <w:r w:rsidRPr="00104636">
        <w:t>ntegrity and impartiality</w:t>
      </w:r>
      <w:r>
        <w:t xml:space="preserve"> are key operational principles that are maintained no matter how challenging the mission</w:t>
      </w:r>
      <w:r w:rsidRPr="00104636">
        <w:t xml:space="preserve">.  </w:t>
      </w:r>
      <w:r>
        <w:t xml:space="preserve">The organization is frequently engaged </w:t>
      </w:r>
      <w:r w:rsidRPr="00104636">
        <w:t xml:space="preserve">by </w:t>
      </w:r>
      <w:r>
        <w:t xml:space="preserve">the </w:t>
      </w:r>
      <w:r w:rsidRPr="00104636">
        <w:t>United Nations Human Refugee Counsel to provide aid in the most difficult countries around the world</w:t>
      </w:r>
      <w:r>
        <w:t xml:space="preserve">; </w:t>
      </w:r>
      <w:r w:rsidRPr="00104636">
        <w:t>examples include North Korea, Syria.</w:t>
      </w:r>
    </w:p>
    <w:p w:rsidR="00045FDB" w:rsidRPr="00AE5ACB" w:rsidRDefault="00045FDB" w:rsidP="00675C71">
      <w:pPr>
        <w:pStyle w:val="NormalWeb"/>
        <w:numPr>
          <w:ilvl w:val="0"/>
          <w:numId w:val="10"/>
        </w:numPr>
        <w:spacing w:before="0" w:beforeAutospacing="0" w:after="120" w:afterAutospacing="0"/>
        <w:textAlignment w:val="baseline"/>
        <w:rPr>
          <w:b/>
          <w:sz w:val="28"/>
          <w:szCs w:val="28"/>
          <w:u w:val="single"/>
        </w:rPr>
      </w:pPr>
      <w:r w:rsidRPr="00167D87">
        <w:rPr>
          <w:u w:val="single"/>
        </w:rPr>
        <w:t xml:space="preserve">A key goal is to grow the global impact by a factor of 10 to reach 1,000,000 people by 2025.  </w:t>
      </w:r>
    </w:p>
    <w:p w:rsidR="00045FDB" w:rsidRPr="00167D87" w:rsidRDefault="00045FDB" w:rsidP="00675C71">
      <w:pPr>
        <w:pStyle w:val="NormalWeb"/>
        <w:spacing w:before="0" w:beforeAutospacing="0" w:after="120" w:afterAutospacing="0"/>
        <w:textAlignment w:val="baseline"/>
        <w:rPr>
          <w:b/>
          <w:sz w:val="28"/>
          <w:szCs w:val="28"/>
          <w:u w:val="single"/>
        </w:rPr>
      </w:pPr>
    </w:p>
    <w:p w:rsidR="00045FDB" w:rsidRDefault="00045FDB" w:rsidP="00675C71">
      <w:pPr>
        <w:ind w:left="720" w:hanging="360"/>
        <w:jc w:val="center"/>
      </w:pPr>
      <w:r>
        <w:rPr>
          <w:noProof/>
          <w:lang w:eastAsia="en-US"/>
        </w:rPr>
        <w:pict>
          <v:shape id="Picture 19" o:spid="_x0000_i1042" type="#_x0000_t75" alt="tile_volunteering" style="width:4in;height:151.2pt;visibility:visible">
            <v:imagedata r:id="rId41" o:title=""/>
          </v:shape>
        </w:pict>
      </w:r>
    </w:p>
    <w:p w:rsidR="00045FDB" w:rsidRDefault="00045FDB" w:rsidP="00675C71">
      <w:pPr>
        <w:ind w:left="720" w:hanging="360"/>
        <w:jc w:val="center"/>
      </w:pPr>
    </w:p>
    <w:p w:rsidR="00045FDB" w:rsidRDefault="00045FDB" w:rsidP="00675C71">
      <w:pPr>
        <w:ind w:left="720" w:hanging="360"/>
        <w:jc w:val="center"/>
      </w:pPr>
    </w:p>
    <w:p w:rsidR="00045FDB" w:rsidRDefault="00045FDB" w:rsidP="00675C71">
      <w:pPr>
        <w:ind w:left="720" w:hanging="360"/>
        <w:jc w:val="center"/>
      </w:pPr>
    </w:p>
    <w:p w:rsidR="00045FDB" w:rsidRDefault="00045FDB" w:rsidP="00675C71">
      <w:pPr>
        <w:jc w:val="center"/>
        <w:rPr>
          <w:b/>
          <w:sz w:val="28"/>
          <w:szCs w:val="28"/>
        </w:rPr>
      </w:pPr>
      <w:r>
        <w:rPr>
          <w:b/>
          <w:sz w:val="28"/>
          <w:szCs w:val="28"/>
        </w:rPr>
        <w:t>Case Studies</w:t>
      </w:r>
    </w:p>
    <w:p w:rsidR="00045FDB" w:rsidRPr="00A60DE7" w:rsidRDefault="00045FDB" w:rsidP="00675C71">
      <w:pPr>
        <w:pStyle w:val="NormalWeb"/>
        <w:spacing w:before="0" w:beforeAutospacing="0" w:after="167" w:afterAutospacing="0" w:line="263" w:lineRule="atLeast"/>
        <w:textAlignment w:val="baseline"/>
      </w:pPr>
      <w:r w:rsidRPr="00A60DE7">
        <w:rPr>
          <w:bCs/>
        </w:rPr>
        <w:t>Since 2009, Boko Haram has been waging an insurgency in Northern Nigeria.</w:t>
      </w:r>
      <w:r>
        <w:rPr>
          <w:bCs/>
        </w:rPr>
        <w:t xml:space="preserve"> </w:t>
      </w:r>
      <w:r w:rsidRPr="00A60DE7">
        <w:t xml:space="preserve">The violence has since spread to the neighboring regions of Niger, Chad and Cameroon. Around 10.7 million people in the Lake Chad region are in need of relief assistance. </w:t>
      </w:r>
      <w:r>
        <w:t xml:space="preserve">Currently </w:t>
      </w:r>
      <w:r w:rsidRPr="00A60DE7">
        <w:t>2.4 million people are estimated to have been displaced and perpetual insecurity continues to drive displacement.</w:t>
      </w:r>
    </w:p>
    <w:p w:rsidR="00045FDB" w:rsidRPr="00B04118" w:rsidRDefault="00045FDB" w:rsidP="00675C71">
      <w:pPr>
        <w:pStyle w:val="Heading3"/>
        <w:spacing w:before="286" w:after="142"/>
        <w:textAlignment w:val="baseline"/>
        <w:rPr>
          <w:rFonts w:ascii="Times New Roman" w:hAnsi="Times New Roman" w:cs="Times New Roman"/>
          <w:b w:val="0"/>
          <w:bCs w:val="0"/>
          <w:i/>
          <w:iCs/>
          <w:sz w:val="24"/>
          <w:szCs w:val="24"/>
        </w:rPr>
      </w:pPr>
      <w:r w:rsidRPr="00B04118">
        <w:rPr>
          <w:rFonts w:ascii="Times New Roman" w:hAnsi="Times New Roman" w:cs="Times New Roman"/>
          <w:b w:val="0"/>
          <w:bCs w:val="0"/>
          <w:i/>
          <w:iCs/>
          <w:sz w:val="24"/>
          <w:szCs w:val="24"/>
        </w:rPr>
        <w:t>Chad</w:t>
      </w:r>
    </w:p>
    <w:p w:rsidR="00045FDB" w:rsidRPr="00A60DE7" w:rsidRDefault="00045FDB" w:rsidP="00675C71">
      <w:pPr>
        <w:pStyle w:val="NormalWeb"/>
        <w:spacing w:before="0" w:beforeAutospacing="0" w:after="0" w:afterAutospacing="0"/>
        <w:textAlignment w:val="baseline"/>
        <w:rPr>
          <w:rFonts w:ascii="&amp;quot" w:hAnsi="&amp;quot"/>
        </w:rPr>
      </w:pPr>
      <w:r w:rsidRPr="00A60DE7">
        <w:rPr>
          <w:rFonts w:ascii="&amp;quot" w:hAnsi="&amp;quot"/>
        </w:rPr>
        <w:t xml:space="preserve">In Chad, </w:t>
      </w:r>
      <w:r>
        <w:rPr>
          <w:rFonts w:ascii="&amp;quot" w:hAnsi="&amp;quot"/>
        </w:rPr>
        <w:t xml:space="preserve">ShelterBox is </w:t>
      </w:r>
      <w:r w:rsidRPr="00A60DE7">
        <w:rPr>
          <w:rFonts w:ascii="&amp;quot" w:hAnsi="&amp;quot"/>
        </w:rPr>
        <w:t>partnering with the local aid agency ICAHD to support vulnerable families who have been affected by conflict.</w:t>
      </w:r>
      <w:r>
        <w:rPr>
          <w:rFonts w:ascii="&amp;quot" w:hAnsi="&amp;quot"/>
        </w:rPr>
        <w:t xml:space="preserve"> </w:t>
      </w:r>
      <w:r w:rsidRPr="00A60DE7">
        <w:rPr>
          <w:rFonts w:ascii="&amp;quot" w:hAnsi="&amp;quot"/>
        </w:rPr>
        <w:t>So far, we’ve distributed vital aid to nearly 4,000 families. The aid includes blankets, buckets, solar lights, mosquito nets and ground sheets.</w:t>
      </w:r>
      <w:r>
        <w:rPr>
          <w:rFonts w:ascii="&amp;quot" w:hAnsi="&amp;quot"/>
        </w:rPr>
        <w:t xml:space="preserve"> </w:t>
      </w:r>
      <w:r w:rsidRPr="00A60DE7">
        <w:rPr>
          <w:rFonts w:ascii="&amp;quot" w:hAnsi="&amp;quot"/>
        </w:rPr>
        <w:t>Distributions are now complete for this project. The final phase provided nearly 2,000 families with tarpaulins, blankets, water carriers, kitchen sets and solar lamps.</w:t>
      </w:r>
    </w:p>
    <w:p w:rsidR="00045FDB" w:rsidRPr="00A60DE7" w:rsidRDefault="00045FDB" w:rsidP="00675C71">
      <w:pPr>
        <w:pStyle w:val="Heading3"/>
        <w:spacing w:before="286" w:after="142" w:line="287" w:lineRule="atLeast"/>
        <w:textAlignment w:val="baseline"/>
        <w:rPr>
          <w:rFonts w:ascii="Times New Roman" w:hAnsi="Times New Roman" w:cs="Times New Roman"/>
          <w:b w:val="0"/>
          <w:bCs w:val="0"/>
          <w:i/>
          <w:iCs/>
          <w:sz w:val="24"/>
          <w:szCs w:val="24"/>
        </w:rPr>
      </w:pPr>
      <w:r w:rsidRPr="00A60DE7">
        <w:rPr>
          <w:rFonts w:ascii="Times New Roman" w:hAnsi="Times New Roman" w:cs="Times New Roman"/>
          <w:b w:val="0"/>
          <w:bCs w:val="0"/>
          <w:i/>
          <w:iCs/>
          <w:sz w:val="24"/>
          <w:szCs w:val="24"/>
        </w:rPr>
        <w:t>Niger</w:t>
      </w:r>
    </w:p>
    <w:p w:rsidR="00045FDB" w:rsidRDefault="00045FDB" w:rsidP="00675C71">
      <w:pPr>
        <w:pStyle w:val="NormalWeb"/>
        <w:spacing w:before="0" w:beforeAutospacing="0" w:after="0" w:afterAutospacing="0" w:line="263" w:lineRule="atLeast"/>
        <w:textAlignment w:val="baseline"/>
      </w:pPr>
      <w:r w:rsidRPr="00A60DE7">
        <w:t>Recent Boko Haram attacks in Kablewa have led to massive population displacement in Niger. Many families have been forced to find shelter in host communities, spontaneous sites in the bush or in displacement camps.</w:t>
      </w:r>
      <w:r>
        <w:t xml:space="preserve"> ShelterBox is </w:t>
      </w:r>
      <w:r w:rsidRPr="00A60DE7">
        <w:t xml:space="preserve">working with Plan International Niger to provide emergency aid to these families. We have provided ShelterKits, mosquito nets, water carriers, ground mats, and kitchen sets to 1,189 families. </w:t>
      </w:r>
    </w:p>
    <w:p w:rsidR="00045FDB" w:rsidRDefault="00045FDB" w:rsidP="00675C71">
      <w:pPr>
        <w:pStyle w:val="NormalWeb"/>
        <w:spacing w:before="0" w:beforeAutospacing="0" w:after="0" w:afterAutospacing="0" w:line="263" w:lineRule="atLeast"/>
        <w:textAlignment w:val="baseline"/>
      </w:pPr>
    </w:p>
    <w:p w:rsidR="00045FDB" w:rsidRPr="00B04118" w:rsidRDefault="00045FDB" w:rsidP="00675C71">
      <w:pPr>
        <w:pStyle w:val="Heading3"/>
        <w:spacing w:before="286" w:after="142" w:line="287" w:lineRule="atLeast"/>
        <w:textAlignment w:val="baseline"/>
        <w:rPr>
          <w:rFonts w:ascii="Times New Roman" w:hAnsi="Times New Roman" w:cs="Times New Roman"/>
          <w:b w:val="0"/>
          <w:bCs w:val="0"/>
          <w:i/>
          <w:iCs/>
          <w:sz w:val="24"/>
          <w:szCs w:val="24"/>
        </w:rPr>
      </w:pPr>
      <w:r w:rsidRPr="00B04118">
        <w:rPr>
          <w:rFonts w:ascii="Times New Roman" w:hAnsi="Times New Roman" w:cs="Times New Roman"/>
          <w:b w:val="0"/>
          <w:bCs w:val="0"/>
          <w:i/>
          <w:iCs/>
          <w:sz w:val="24"/>
          <w:szCs w:val="24"/>
        </w:rPr>
        <w:t>Nigeria</w:t>
      </w:r>
    </w:p>
    <w:p w:rsidR="00045FDB" w:rsidRDefault="00045FDB" w:rsidP="00675C71">
      <w:pPr>
        <w:pStyle w:val="NormalWeb"/>
        <w:spacing w:before="0" w:beforeAutospacing="0" w:after="0" w:afterAutospacing="0" w:line="263" w:lineRule="atLeast"/>
        <w:textAlignment w:val="baseline"/>
        <w:rPr>
          <w:rFonts w:ascii="&amp;quot" w:hAnsi="&amp;quot"/>
        </w:rPr>
      </w:pPr>
      <w:r w:rsidRPr="00A60DE7">
        <w:rPr>
          <w:rFonts w:ascii="&amp;quot" w:hAnsi="&amp;quot"/>
        </w:rPr>
        <w:t>The conflict in Nigeria is now entering its ninth year and the devastating consequences continue to impact structures and the lives of 8.5 million vulnerable people.</w:t>
      </w:r>
      <w:r>
        <w:rPr>
          <w:rFonts w:ascii="&amp;quot" w:hAnsi="&amp;quot"/>
        </w:rPr>
        <w:t xml:space="preserve"> ShelterBox continues to partner </w:t>
      </w:r>
      <w:r w:rsidRPr="00A60DE7">
        <w:rPr>
          <w:rFonts w:ascii="&amp;quot" w:hAnsi="&amp;quot"/>
        </w:rPr>
        <w:t>with ACTED and distributed 765 ShelterKits and other aid items in two camps in North-Eastern Nigeria. We are also planning to provide aid to a further 1,130 families in the near future.</w:t>
      </w:r>
    </w:p>
    <w:p w:rsidR="00045FDB" w:rsidRPr="00A60DE7" w:rsidRDefault="00045FDB" w:rsidP="00675C71">
      <w:pPr>
        <w:pStyle w:val="NormalWeb"/>
        <w:spacing w:before="0" w:beforeAutospacing="0" w:after="0" w:afterAutospacing="0" w:line="263" w:lineRule="atLeast"/>
        <w:textAlignment w:val="baseline"/>
        <w:rPr>
          <w:rFonts w:ascii="&amp;quot" w:hAnsi="&amp;quot"/>
        </w:rPr>
      </w:pPr>
    </w:p>
    <w:p w:rsidR="00045FDB" w:rsidRPr="00B04118" w:rsidRDefault="00045FDB" w:rsidP="00675C71">
      <w:pPr>
        <w:pStyle w:val="NormalWeb"/>
        <w:spacing w:before="0" w:beforeAutospacing="0" w:after="0" w:afterAutospacing="0" w:line="263" w:lineRule="atLeast"/>
        <w:textAlignment w:val="baseline"/>
        <w:rPr>
          <w:i/>
        </w:rPr>
      </w:pPr>
      <w:r w:rsidRPr="00B04118">
        <w:rPr>
          <w:i/>
        </w:rPr>
        <w:t>Indonesia tsunami and earthquake</w:t>
      </w:r>
    </w:p>
    <w:p w:rsidR="00045FDB" w:rsidRPr="005813C6" w:rsidRDefault="00045FDB" w:rsidP="00675C71">
      <w:pPr>
        <w:pStyle w:val="NormalWeb"/>
        <w:spacing w:before="0" w:beforeAutospacing="0" w:after="0" w:afterAutospacing="0" w:line="263" w:lineRule="atLeast"/>
        <w:textAlignment w:val="baseline"/>
        <w:rPr>
          <w:rFonts w:ascii="Georgia" w:hAnsi="Georgia"/>
        </w:rPr>
      </w:pPr>
    </w:p>
    <w:p w:rsidR="00045FDB" w:rsidRPr="005813C6" w:rsidRDefault="00045FDB" w:rsidP="00675C71">
      <w:pPr>
        <w:jc w:val="center"/>
      </w:pPr>
      <w:r>
        <w:rPr>
          <w:noProof/>
          <w:lang w:eastAsia="en-US"/>
        </w:rPr>
        <w:pict>
          <v:shape id="Picture 20" o:spid="_x0000_i1043" type="#_x0000_t75" alt="A man amongst the rubble in Indonesia" style="width:278.4pt;height:156.6pt;visibility:visible">
            <v:imagedata r:id="rId42" o:title=""/>
          </v:shape>
        </w:pict>
      </w:r>
    </w:p>
    <w:p w:rsidR="00045FDB" w:rsidRDefault="00045FDB" w:rsidP="00675C71"/>
    <w:p w:rsidR="00045FDB" w:rsidRDefault="00045FDB" w:rsidP="00675C71">
      <w:pPr>
        <w:pStyle w:val="NormalWeb"/>
        <w:spacing w:before="0" w:beforeAutospacing="0" w:after="167" w:afterAutospacing="0" w:line="263" w:lineRule="atLeast"/>
        <w:textAlignment w:val="baseline"/>
      </w:pPr>
      <w:r w:rsidRPr="00B04118">
        <w:rPr>
          <w:bCs/>
        </w:rPr>
        <w:t>On September 28, a 7.5 magnitude earthquake and a deadly tsunami caused 2,100 people to have lost their lives and hundreds more are still reported missing on Sulawesi Island.</w:t>
      </w:r>
      <w:r>
        <w:rPr>
          <w:bCs/>
        </w:rPr>
        <w:t xml:space="preserve"> </w:t>
      </w:r>
      <w:r w:rsidRPr="00B04118">
        <w:t>Many thousands are in need of emergency shelter and other essential aid items.</w:t>
      </w:r>
    </w:p>
    <w:p w:rsidR="00045FDB" w:rsidRDefault="00045FDB" w:rsidP="00675C71">
      <w:pPr>
        <w:pStyle w:val="NormalWeb"/>
        <w:spacing w:before="0" w:beforeAutospacing="0" w:after="167" w:afterAutospacing="0" w:line="263" w:lineRule="atLeast"/>
        <w:textAlignment w:val="baseline"/>
      </w:pPr>
    </w:p>
    <w:p w:rsidR="00045FDB" w:rsidRPr="00B04118" w:rsidRDefault="00045FDB" w:rsidP="00675C71">
      <w:pPr>
        <w:pStyle w:val="NormalWeb"/>
        <w:spacing w:before="0" w:beforeAutospacing="0" w:after="167" w:afterAutospacing="0" w:line="263" w:lineRule="atLeast"/>
        <w:textAlignment w:val="baseline"/>
      </w:pPr>
    </w:p>
    <w:tbl>
      <w:tblPr>
        <w:tblW w:w="10074" w:type="dxa"/>
        <w:tblInd w:w="96" w:type="dxa"/>
        <w:tblLook w:val="0000"/>
      </w:tblPr>
      <w:tblGrid>
        <w:gridCol w:w="6494"/>
        <w:gridCol w:w="286"/>
        <w:gridCol w:w="1504"/>
        <w:gridCol w:w="286"/>
        <w:gridCol w:w="1504"/>
      </w:tblGrid>
      <w:tr w:rsidR="00045FDB" w:rsidRPr="00F460DF" w:rsidTr="008D540D">
        <w:trPr>
          <w:trHeight w:val="516"/>
        </w:trPr>
        <w:tc>
          <w:tcPr>
            <w:tcW w:w="10074" w:type="dxa"/>
            <w:gridSpan w:val="5"/>
            <w:tcBorders>
              <w:top w:val="nil"/>
              <w:left w:val="nil"/>
              <w:bottom w:val="nil"/>
              <w:right w:val="nil"/>
            </w:tcBorders>
            <w:noWrap/>
            <w:vAlign w:val="bottom"/>
          </w:tcPr>
          <w:p w:rsidR="00045FDB" w:rsidRPr="00B05958" w:rsidRDefault="00045FDB" w:rsidP="008D540D">
            <w:pPr>
              <w:jc w:val="center"/>
              <w:rPr>
                <w:b/>
                <w:color w:val="000000"/>
                <w:sz w:val="32"/>
                <w:szCs w:val="32"/>
              </w:rPr>
            </w:pPr>
            <w:r w:rsidRPr="00B05958">
              <w:rPr>
                <w:b/>
                <w:color w:val="000000"/>
                <w:sz w:val="32"/>
                <w:szCs w:val="32"/>
              </w:rPr>
              <w:t>Good Earth Home, Garden and Living Show</w:t>
            </w:r>
          </w:p>
        </w:tc>
      </w:tr>
      <w:tr w:rsidR="00045FDB" w:rsidRPr="00F460DF" w:rsidTr="008D540D">
        <w:trPr>
          <w:trHeight w:val="516"/>
        </w:trPr>
        <w:tc>
          <w:tcPr>
            <w:tcW w:w="10074" w:type="dxa"/>
            <w:gridSpan w:val="5"/>
            <w:tcBorders>
              <w:top w:val="nil"/>
              <w:left w:val="nil"/>
              <w:bottom w:val="nil"/>
              <w:right w:val="nil"/>
            </w:tcBorders>
            <w:noWrap/>
            <w:vAlign w:val="bottom"/>
          </w:tcPr>
          <w:p w:rsidR="00045FDB" w:rsidRPr="00B05958" w:rsidRDefault="00045FDB" w:rsidP="008D540D">
            <w:pPr>
              <w:jc w:val="center"/>
              <w:rPr>
                <w:b/>
                <w:color w:val="000000"/>
                <w:sz w:val="32"/>
                <w:szCs w:val="32"/>
              </w:rPr>
            </w:pPr>
            <w:r w:rsidRPr="00B05958">
              <w:rPr>
                <w:b/>
                <w:color w:val="000000"/>
                <w:sz w:val="32"/>
                <w:szCs w:val="32"/>
              </w:rPr>
              <w:t>Eugene Fairgrounds - January 18-20, 2019</w:t>
            </w:r>
          </w:p>
        </w:tc>
      </w:tr>
      <w:tr w:rsidR="00045FDB" w:rsidRPr="00F460DF" w:rsidTr="008D540D">
        <w:trPr>
          <w:trHeight w:val="516"/>
        </w:trPr>
        <w:tc>
          <w:tcPr>
            <w:tcW w:w="10074" w:type="dxa"/>
            <w:gridSpan w:val="5"/>
            <w:tcBorders>
              <w:top w:val="nil"/>
              <w:left w:val="nil"/>
              <w:bottom w:val="nil"/>
              <w:right w:val="nil"/>
            </w:tcBorders>
            <w:noWrap/>
            <w:vAlign w:val="bottom"/>
          </w:tcPr>
          <w:p w:rsidR="00045FDB" w:rsidRPr="00B05958" w:rsidRDefault="00045FDB" w:rsidP="008D540D">
            <w:pPr>
              <w:jc w:val="center"/>
              <w:rPr>
                <w:b/>
                <w:color w:val="000000"/>
                <w:sz w:val="32"/>
                <w:szCs w:val="32"/>
              </w:rPr>
            </w:pPr>
            <w:r w:rsidRPr="00B05958">
              <w:rPr>
                <w:b/>
                <w:color w:val="000000"/>
                <w:sz w:val="32"/>
                <w:szCs w:val="32"/>
              </w:rPr>
              <w:t>Shelter Box Booth</w:t>
            </w:r>
          </w:p>
        </w:tc>
      </w:tr>
      <w:tr w:rsidR="00045FDB" w:rsidRPr="00F460DF" w:rsidTr="008D540D">
        <w:trPr>
          <w:trHeight w:val="516"/>
        </w:trPr>
        <w:tc>
          <w:tcPr>
            <w:tcW w:w="10074" w:type="dxa"/>
            <w:gridSpan w:val="5"/>
            <w:tcBorders>
              <w:top w:val="nil"/>
              <w:left w:val="nil"/>
              <w:bottom w:val="nil"/>
              <w:right w:val="nil"/>
            </w:tcBorders>
            <w:noWrap/>
            <w:vAlign w:val="bottom"/>
          </w:tcPr>
          <w:p w:rsidR="00045FDB" w:rsidRPr="00B05958" w:rsidRDefault="00045FDB" w:rsidP="008D540D">
            <w:pPr>
              <w:jc w:val="center"/>
              <w:rPr>
                <w:b/>
                <w:color w:val="000000"/>
                <w:sz w:val="32"/>
                <w:szCs w:val="32"/>
              </w:rPr>
            </w:pPr>
            <w:r w:rsidRPr="00B05958">
              <w:rPr>
                <w:b/>
                <w:color w:val="000000"/>
                <w:sz w:val="32"/>
                <w:szCs w:val="32"/>
              </w:rPr>
              <w:t>Eugene Delta Rotary Club</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rPr>
              <w:t>Delta Rotary has the incredible opportunity to help</w:t>
            </w:r>
            <w:r w:rsidRPr="00B05958">
              <w:rPr>
                <w:b/>
                <w:bCs/>
                <w:color w:val="000000"/>
              </w:rPr>
              <w:t xml:space="preserve"> raise $10,000 for ShelterBox</w:t>
            </w:r>
            <w:r w:rsidRPr="00B05958">
              <w:rPr>
                <w:color w:val="000000"/>
              </w:rPr>
              <w:t xml:space="preserve">.  This </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rPr>
              <w:t>will provide 10 Shelter Boxes for needy people throughout the world!  The home show</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rPr>
              <w:t>organizers will donate $10,000 if Delta Rotary promotes donations to ShelterBox at a</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rPr>
              <w:t>booth at the home show.  This $10,000 is on top of any amounts that people donate</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rPr>
              <w:t xml:space="preserve">to ShelterBox at the booth.  What an impactful way to help those in need! </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b/>
                <w:bCs/>
                <w:color w:val="000000"/>
              </w:rPr>
            </w:pPr>
            <w:r w:rsidRPr="00B05958">
              <w:rPr>
                <w:b/>
                <w:bCs/>
                <w:color w:val="000000"/>
              </w:rPr>
              <w:t>Feel free to invite your spouse / significant other to work a shift with you!</w:t>
            </w:r>
          </w:p>
        </w:tc>
      </w:tr>
      <w:tr w:rsidR="00045FDB" w:rsidRPr="00B05958" w:rsidTr="008D540D">
        <w:trPr>
          <w:trHeight w:val="360"/>
        </w:trPr>
        <w:tc>
          <w:tcPr>
            <w:tcW w:w="6494" w:type="dxa"/>
            <w:tcBorders>
              <w:top w:val="nil"/>
              <w:left w:val="nil"/>
              <w:bottom w:val="nil"/>
              <w:right w:val="nil"/>
            </w:tcBorders>
            <w:noWrap/>
            <w:vAlign w:val="bottom"/>
          </w:tcPr>
          <w:p w:rsidR="00045FDB" w:rsidRPr="00B05958" w:rsidRDefault="00045FDB" w:rsidP="008D540D">
            <w:pPr>
              <w:rPr>
                <w:b/>
                <w:bCs/>
                <w:color w:val="000000"/>
                <w:sz w:val="28"/>
                <w:szCs w:val="28"/>
              </w:rPr>
            </w:pPr>
            <w:r w:rsidRPr="00B05958">
              <w:rPr>
                <w:b/>
                <w:bCs/>
                <w:color w:val="000000"/>
                <w:sz w:val="28"/>
                <w:szCs w:val="28"/>
              </w:rPr>
              <w:t>Friday, January 18, 2019</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single" w:sz="4" w:space="0" w:color="auto"/>
              <w:left w:val="single" w:sz="4" w:space="0" w:color="auto"/>
              <w:bottom w:val="nil"/>
              <w:right w:val="single" w:sz="4" w:space="0" w:color="auto"/>
            </w:tcBorders>
            <w:noWrap/>
            <w:vAlign w:val="bottom"/>
          </w:tcPr>
          <w:p w:rsidR="00045FDB" w:rsidRPr="00B05958" w:rsidRDefault="00045FDB" w:rsidP="008D540D">
            <w:pPr>
              <w:jc w:val="center"/>
              <w:rPr>
                <w:b/>
                <w:bCs/>
                <w:color w:val="000000"/>
              </w:rPr>
            </w:pPr>
            <w:r w:rsidRPr="00B05958">
              <w:rPr>
                <w:b/>
                <w:bCs/>
                <w:color w:val="000000"/>
                <w:sz w:val="22"/>
                <w:szCs w:val="22"/>
              </w:rPr>
              <w:t>Name ♦</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single" w:sz="4" w:space="0" w:color="auto"/>
              <w:left w:val="single" w:sz="4" w:space="0" w:color="auto"/>
              <w:bottom w:val="nil"/>
              <w:right w:val="single" w:sz="4" w:space="0" w:color="auto"/>
            </w:tcBorders>
            <w:noWrap/>
            <w:vAlign w:val="bottom"/>
          </w:tcPr>
          <w:p w:rsidR="00045FDB" w:rsidRPr="00B05958" w:rsidRDefault="00045FDB" w:rsidP="008D540D">
            <w:pPr>
              <w:jc w:val="center"/>
              <w:rPr>
                <w:b/>
                <w:bCs/>
                <w:color w:val="000000"/>
              </w:rPr>
            </w:pPr>
            <w:r w:rsidRPr="00B05958">
              <w:rPr>
                <w:b/>
                <w:bCs/>
                <w:color w:val="000000"/>
                <w:sz w:val="22"/>
                <w:szCs w:val="22"/>
              </w:rPr>
              <w:t>Name ♦</w:t>
            </w:r>
          </w:p>
        </w:tc>
      </w:tr>
      <w:tr w:rsidR="00045FDB" w:rsidRPr="00B05958" w:rsidTr="008D540D">
        <w:trPr>
          <w:trHeight w:val="375"/>
        </w:trPr>
        <w:tc>
          <w:tcPr>
            <w:tcW w:w="6494" w:type="dxa"/>
            <w:vMerge w:val="restart"/>
            <w:tcBorders>
              <w:top w:val="single" w:sz="4" w:space="0" w:color="auto"/>
              <w:left w:val="single" w:sz="4" w:space="0" w:color="auto"/>
              <w:bottom w:val="nil"/>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5:00PM - 7:00PM</w:t>
            </w:r>
          </w:p>
        </w:tc>
        <w:tc>
          <w:tcPr>
            <w:tcW w:w="286" w:type="dxa"/>
            <w:tcBorders>
              <w:top w:val="single" w:sz="4" w:space="0" w:color="auto"/>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single" w:sz="4" w:space="0" w:color="auto"/>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single" w:sz="4" w:space="0" w:color="auto"/>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single" w:sz="4" w:space="0" w:color="auto"/>
              <w:left w:val="single" w:sz="4" w:space="0" w:color="auto"/>
              <w:bottom w:val="nil"/>
              <w:right w:val="nil"/>
            </w:tcBorders>
            <w:vAlign w:val="center"/>
          </w:tcPr>
          <w:p w:rsidR="00045FDB" w:rsidRPr="00B05958" w:rsidRDefault="00045FDB" w:rsidP="008D540D">
            <w:pPr>
              <w:rPr>
                <w:color w:val="000000"/>
                <w:sz w:val="28"/>
                <w:szCs w:val="28"/>
              </w:rPr>
            </w:pP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single" w:sz="4" w:space="0" w:color="auto"/>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7:00PM - 9:00PM</w:t>
            </w:r>
          </w:p>
        </w:tc>
        <w:tc>
          <w:tcPr>
            <w:tcW w:w="286" w:type="dxa"/>
            <w:tcBorders>
              <w:top w:val="single" w:sz="4" w:space="0" w:color="auto"/>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single" w:sz="4" w:space="0" w:color="auto"/>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60"/>
        </w:trPr>
        <w:tc>
          <w:tcPr>
            <w:tcW w:w="6494" w:type="dxa"/>
            <w:tcBorders>
              <w:top w:val="nil"/>
              <w:left w:val="nil"/>
              <w:bottom w:val="nil"/>
              <w:right w:val="nil"/>
            </w:tcBorders>
            <w:noWrap/>
            <w:vAlign w:val="bottom"/>
          </w:tcPr>
          <w:p w:rsidR="00045FDB" w:rsidRPr="00B05958" w:rsidRDefault="00045FDB" w:rsidP="008D540D">
            <w:pPr>
              <w:rPr>
                <w:b/>
                <w:bCs/>
                <w:color w:val="000000"/>
                <w:sz w:val="28"/>
                <w:szCs w:val="28"/>
              </w:rPr>
            </w:pPr>
            <w:r w:rsidRPr="00B05958">
              <w:rPr>
                <w:b/>
                <w:bCs/>
                <w:color w:val="000000"/>
                <w:sz w:val="28"/>
                <w:szCs w:val="28"/>
              </w:rPr>
              <w:t>Saturday, January 19, 2019</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nil"/>
              <w:right w:val="single" w:sz="4" w:space="0" w:color="auto"/>
            </w:tcBorders>
            <w:shd w:val="clear" w:color="auto" w:fill="000000"/>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shd w:val="clear" w:color="auto" w:fill="000000"/>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1504" w:type="dxa"/>
            <w:tcBorders>
              <w:top w:val="nil"/>
              <w:left w:val="single" w:sz="4" w:space="0" w:color="auto"/>
              <w:bottom w:val="nil"/>
              <w:right w:val="single" w:sz="4" w:space="0" w:color="auto"/>
            </w:tcBorders>
            <w:shd w:val="clear" w:color="auto" w:fill="000000"/>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single" w:sz="4" w:space="0" w:color="auto"/>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10:00AM - 12:30PM</w:t>
            </w:r>
          </w:p>
        </w:tc>
        <w:tc>
          <w:tcPr>
            <w:tcW w:w="286" w:type="dxa"/>
            <w:tcBorders>
              <w:top w:val="single" w:sz="4" w:space="0" w:color="auto"/>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single" w:sz="4" w:space="0" w:color="auto"/>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nil"/>
              <w:left w:val="single" w:sz="4" w:space="0" w:color="auto"/>
              <w:bottom w:val="nil"/>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12:30PM - 3:00PM</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nil"/>
              <w:left w:val="single" w:sz="4" w:space="0" w:color="auto"/>
              <w:bottom w:val="nil"/>
              <w:right w:val="nil"/>
            </w:tcBorders>
            <w:vAlign w:val="center"/>
          </w:tcPr>
          <w:p w:rsidR="00045FDB" w:rsidRPr="00B05958" w:rsidRDefault="00045FDB" w:rsidP="008D540D">
            <w:pPr>
              <w:rPr>
                <w:color w:val="000000"/>
                <w:sz w:val="28"/>
                <w:szCs w:val="28"/>
              </w:rPr>
            </w:pP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single" w:sz="4" w:space="0" w:color="auto"/>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3:00PM - 5:30PM</w:t>
            </w:r>
          </w:p>
        </w:tc>
        <w:tc>
          <w:tcPr>
            <w:tcW w:w="286" w:type="dxa"/>
            <w:tcBorders>
              <w:top w:val="single" w:sz="4" w:space="0" w:color="auto"/>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single" w:sz="4" w:space="0" w:color="auto"/>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nil"/>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5:30PM - 8:00PM</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60"/>
        </w:trPr>
        <w:tc>
          <w:tcPr>
            <w:tcW w:w="6494" w:type="dxa"/>
            <w:vMerge/>
            <w:tcBorders>
              <w:top w:val="nil"/>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60"/>
        </w:trPr>
        <w:tc>
          <w:tcPr>
            <w:tcW w:w="6494" w:type="dxa"/>
            <w:tcBorders>
              <w:top w:val="nil"/>
              <w:left w:val="nil"/>
              <w:bottom w:val="nil"/>
              <w:right w:val="nil"/>
            </w:tcBorders>
            <w:noWrap/>
            <w:vAlign w:val="bottom"/>
          </w:tcPr>
          <w:p w:rsidR="00045FDB" w:rsidRPr="00B05958" w:rsidRDefault="00045FDB" w:rsidP="008D540D">
            <w:pPr>
              <w:rPr>
                <w:b/>
                <w:bCs/>
                <w:color w:val="000000"/>
                <w:sz w:val="28"/>
                <w:szCs w:val="28"/>
              </w:rPr>
            </w:pPr>
            <w:r w:rsidRPr="00B05958">
              <w:rPr>
                <w:b/>
                <w:bCs/>
                <w:color w:val="000000"/>
                <w:sz w:val="28"/>
                <w:szCs w:val="28"/>
              </w:rPr>
              <w:t>Sunday, January 20, 2019</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nil"/>
              <w:right w:val="single" w:sz="4" w:space="0" w:color="auto"/>
            </w:tcBorders>
            <w:shd w:val="clear" w:color="auto" w:fill="000000"/>
            <w:noWrap/>
            <w:vAlign w:val="bottom"/>
          </w:tcPr>
          <w:p w:rsidR="00045FDB" w:rsidRPr="00B05958" w:rsidRDefault="00045FDB" w:rsidP="008D540D">
            <w:pPr>
              <w:rPr>
                <w:color w:val="000000"/>
                <w:sz w:val="28"/>
                <w:szCs w:val="28"/>
              </w:rPr>
            </w:pPr>
            <w:r w:rsidRPr="00B05958">
              <w:rPr>
                <w:color w:val="000000"/>
                <w:sz w:val="28"/>
                <w:szCs w:val="28"/>
              </w:rPr>
              <w:t> </w:t>
            </w:r>
          </w:p>
        </w:tc>
        <w:tc>
          <w:tcPr>
            <w:tcW w:w="286" w:type="dxa"/>
            <w:tcBorders>
              <w:top w:val="nil"/>
              <w:left w:val="nil"/>
              <w:bottom w:val="nil"/>
              <w:right w:val="nil"/>
            </w:tcBorders>
            <w:shd w:val="clear" w:color="auto" w:fill="000000"/>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nil"/>
              <w:right w:val="single" w:sz="4" w:space="0" w:color="auto"/>
            </w:tcBorders>
            <w:shd w:val="clear" w:color="auto" w:fill="000000"/>
            <w:noWrap/>
            <w:vAlign w:val="bottom"/>
          </w:tcPr>
          <w:p w:rsidR="00045FDB" w:rsidRPr="00B05958" w:rsidRDefault="00045FDB" w:rsidP="008D540D">
            <w:pP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single" w:sz="4" w:space="0" w:color="auto"/>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10AM - Noon</w:t>
            </w:r>
          </w:p>
        </w:tc>
        <w:tc>
          <w:tcPr>
            <w:tcW w:w="286" w:type="dxa"/>
            <w:tcBorders>
              <w:top w:val="single" w:sz="4" w:space="0" w:color="auto"/>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single" w:sz="4" w:space="0" w:color="auto"/>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single" w:sz="4" w:space="0" w:color="auto"/>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single" w:sz="4" w:space="0" w:color="auto"/>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nil"/>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Noon - 2:30PM</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nil"/>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val="restart"/>
            <w:tcBorders>
              <w:top w:val="nil"/>
              <w:left w:val="single" w:sz="4" w:space="0" w:color="auto"/>
              <w:bottom w:val="single" w:sz="4" w:space="0" w:color="000000"/>
              <w:right w:val="nil"/>
            </w:tcBorders>
            <w:noWrap/>
            <w:vAlign w:val="center"/>
          </w:tcPr>
          <w:p w:rsidR="00045FDB" w:rsidRPr="00B05958" w:rsidRDefault="00045FDB" w:rsidP="008D540D">
            <w:pPr>
              <w:jc w:val="center"/>
              <w:rPr>
                <w:color w:val="000000"/>
                <w:sz w:val="28"/>
                <w:szCs w:val="28"/>
              </w:rPr>
            </w:pPr>
            <w:r w:rsidRPr="00B05958">
              <w:rPr>
                <w:color w:val="000000"/>
                <w:sz w:val="28"/>
                <w:szCs w:val="28"/>
              </w:rPr>
              <w:t>2:30PM - 5:00PM</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jc w:val="cente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75"/>
        </w:trPr>
        <w:tc>
          <w:tcPr>
            <w:tcW w:w="6494" w:type="dxa"/>
            <w:vMerge/>
            <w:tcBorders>
              <w:top w:val="nil"/>
              <w:left w:val="single" w:sz="4" w:space="0" w:color="auto"/>
              <w:bottom w:val="single" w:sz="4" w:space="0" w:color="000000"/>
              <w:right w:val="nil"/>
            </w:tcBorders>
            <w:vAlign w:val="center"/>
          </w:tcPr>
          <w:p w:rsidR="00045FDB" w:rsidRPr="00B05958" w:rsidRDefault="00045FDB" w:rsidP="008D540D">
            <w:pPr>
              <w:rPr>
                <w:color w:val="000000"/>
                <w:sz w:val="28"/>
                <w:szCs w:val="28"/>
              </w:rPr>
            </w:pPr>
          </w:p>
        </w:tc>
        <w:tc>
          <w:tcPr>
            <w:tcW w:w="286" w:type="dxa"/>
            <w:tcBorders>
              <w:top w:val="nil"/>
              <w:left w:val="nil"/>
              <w:bottom w:val="single" w:sz="4" w:space="0" w:color="auto"/>
              <w:right w:val="nil"/>
            </w:tcBorders>
            <w:noWrap/>
            <w:vAlign w:val="bottom"/>
          </w:tcPr>
          <w:p w:rsidR="00045FDB" w:rsidRPr="00B05958" w:rsidRDefault="00045FDB" w:rsidP="008D540D">
            <w:pPr>
              <w:rPr>
                <w:color w:val="000000"/>
                <w:sz w:val="28"/>
                <w:szCs w:val="28"/>
              </w:rPr>
            </w:pPr>
            <w:r w:rsidRPr="00B05958">
              <w:rPr>
                <w:color w:val="000000"/>
                <w:sz w:val="28"/>
                <w:szCs w:val="28"/>
              </w:rPr>
              <w:t> </w:t>
            </w: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c>
          <w:tcPr>
            <w:tcW w:w="286" w:type="dxa"/>
            <w:tcBorders>
              <w:top w:val="nil"/>
              <w:left w:val="nil"/>
              <w:bottom w:val="nil"/>
              <w:right w:val="nil"/>
            </w:tcBorders>
            <w:noWrap/>
            <w:vAlign w:val="bottom"/>
          </w:tcPr>
          <w:p w:rsidR="00045FDB" w:rsidRPr="00B05958" w:rsidRDefault="00045FDB" w:rsidP="008D540D">
            <w:pPr>
              <w:rPr>
                <w:color w:val="000000"/>
                <w:sz w:val="28"/>
                <w:szCs w:val="28"/>
              </w:rPr>
            </w:pPr>
          </w:p>
        </w:tc>
        <w:tc>
          <w:tcPr>
            <w:tcW w:w="1504" w:type="dxa"/>
            <w:tcBorders>
              <w:top w:val="nil"/>
              <w:left w:val="single" w:sz="4" w:space="0" w:color="auto"/>
              <w:bottom w:val="single" w:sz="4" w:space="0" w:color="auto"/>
              <w:right w:val="single" w:sz="4" w:space="0" w:color="auto"/>
            </w:tcBorders>
            <w:noWrap/>
            <w:vAlign w:val="bottom"/>
          </w:tcPr>
          <w:p w:rsidR="00045FDB" w:rsidRPr="00B05958" w:rsidRDefault="00045FDB" w:rsidP="008D540D">
            <w:pPr>
              <w:jc w:val="center"/>
              <w:rPr>
                <w:color w:val="000000"/>
                <w:sz w:val="28"/>
                <w:szCs w:val="28"/>
              </w:rPr>
            </w:pPr>
            <w:r w:rsidRPr="00B05958">
              <w:rPr>
                <w:color w:val="000000"/>
                <w:sz w:val="28"/>
                <w:szCs w:val="28"/>
              </w:rPr>
              <w:t> </w:t>
            </w:r>
          </w:p>
        </w:tc>
      </w:tr>
      <w:tr w:rsidR="00045FDB" w:rsidRPr="00B05958" w:rsidTr="008D540D">
        <w:trPr>
          <w:trHeight w:val="360"/>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sz w:val="28"/>
                <w:szCs w:val="28"/>
              </w:rPr>
              <w:t>*</w:t>
            </w:r>
            <w:r w:rsidRPr="00B05958">
              <w:rPr>
                <w:color w:val="000000"/>
                <w:sz w:val="22"/>
                <w:szCs w:val="22"/>
              </w:rPr>
              <w:t xml:space="preserve"> Indicates shift leader; also able and willing to collect money using the PayPal Swipe on the I-Pad. </w:t>
            </w:r>
          </w:p>
        </w:tc>
      </w:tr>
      <w:tr w:rsidR="00045FDB" w:rsidRPr="00B05958" w:rsidTr="008D540D">
        <w:trPr>
          <w:trHeight w:val="288"/>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sz w:val="22"/>
                <w:szCs w:val="22"/>
              </w:rPr>
              <w:t>♦ If you are volunteering, and you don't have a ShelterBox Shirt, please include your shirt size (in Men’s sizes)</w:t>
            </w:r>
          </w:p>
        </w:tc>
      </w:tr>
      <w:tr w:rsidR="00045FDB" w:rsidRPr="00B05958" w:rsidTr="008D540D">
        <w:trPr>
          <w:trHeight w:val="288"/>
        </w:trPr>
        <w:tc>
          <w:tcPr>
            <w:tcW w:w="10074" w:type="dxa"/>
            <w:gridSpan w:val="5"/>
            <w:tcBorders>
              <w:top w:val="nil"/>
              <w:left w:val="nil"/>
              <w:bottom w:val="nil"/>
              <w:right w:val="nil"/>
            </w:tcBorders>
            <w:noWrap/>
            <w:vAlign w:val="bottom"/>
          </w:tcPr>
          <w:p w:rsidR="00045FDB" w:rsidRPr="00B05958" w:rsidRDefault="00045FDB" w:rsidP="008D540D">
            <w:pPr>
              <w:rPr>
                <w:color w:val="000000"/>
              </w:rPr>
            </w:pPr>
            <w:r w:rsidRPr="00B05958">
              <w:rPr>
                <w:color w:val="000000"/>
                <w:sz w:val="22"/>
                <w:szCs w:val="22"/>
              </w:rPr>
              <w:t>by your name.  This will allow us to provide an official ShelterBox shirt to you to wear while volunteering.</w:t>
            </w:r>
          </w:p>
        </w:tc>
      </w:tr>
    </w:tbl>
    <w:p w:rsidR="00045FDB" w:rsidRDefault="00045FDB"/>
    <w:sectPr w:rsidR="00045FDB" w:rsidSect="00CE4A58">
      <w:footerReference w:type="even" r:id="rId43"/>
      <w:footerReference w:type="default" r:id="rId44"/>
      <w:pgSz w:w="12240" w:h="15840"/>
      <w:pgMar w:top="72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DB" w:rsidRDefault="00045FDB" w:rsidP="0058751F">
      <w:r>
        <w:separator/>
      </w:r>
    </w:p>
  </w:endnote>
  <w:endnote w:type="continuationSeparator" w:id="0">
    <w:p w:rsidR="00045FDB" w:rsidRDefault="00045FDB" w:rsidP="00587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FDB" w:rsidRDefault="00045FDB" w:rsidP="003042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5FDB" w:rsidRDefault="00045FDB" w:rsidP="005179D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FDB" w:rsidRDefault="00045FDB" w:rsidP="003042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045FDB" w:rsidRDefault="00045FDB" w:rsidP="005179D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DB" w:rsidRDefault="00045FDB" w:rsidP="0058751F">
      <w:r>
        <w:separator/>
      </w:r>
    </w:p>
  </w:footnote>
  <w:footnote w:type="continuationSeparator" w:id="0">
    <w:p w:rsidR="00045FDB" w:rsidRDefault="00045FDB" w:rsidP="005875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A836C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668A94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474B2B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AF6899A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410CC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4F2FC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1C654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38A7D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0DE367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D4BE8E"/>
    <w:lvl w:ilvl="0">
      <w:start w:val="1"/>
      <w:numFmt w:val="bullet"/>
      <w:lvlText w:val=""/>
      <w:lvlJc w:val="left"/>
      <w:pPr>
        <w:tabs>
          <w:tab w:val="num" w:pos="360"/>
        </w:tabs>
        <w:ind w:left="360" w:hanging="360"/>
      </w:pPr>
      <w:rPr>
        <w:rFonts w:ascii="Symbol" w:hAnsi="Symbol" w:hint="default"/>
      </w:rPr>
    </w:lvl>
  </w:abstractNum>
  <w:abstractNum w:abstractNumId="10">
    <w:nsid w:val="13E4442C"/>
    <w:multiLevelType w:val="hybridMultilevel"/>
    <w:tmpl w:val="FD624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275D40"/>
    <w:multiLevelType w:val="hybridMultilevel"/>
    <w:tmpl w:val="0FAC8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C897BC5"/>
    <w:multiLevelType w:val="hybridMultilevel"/>
    <w:tmpl w:val="2EC83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1B3D80"/>
    <w:multiLevelType w:val="hybridMultilevel"/>
    <w:tmpl w:val="DC74F4C4"/>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03524E4"/>
    <w:multiLevelType w:val="multilevel"/>
    <w:tmpl w:val="9FA29CA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9C44E53"/>
    <w:multiLevelType w:val="hybridMultilevel"/>
    <w:tmpl w:val="F3FEF1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F422DB"/>
    <w:multiLevelType w:val="hybridMultilevel"/>
    <w:tmpl w:val="AAA8A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812057"/>
    <w:multiLevelType w:val="hybridMultilevel"/>
    <w:tmpl w:val="B2CCB8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A1D6DC5"/>
    <w:multiLevelType w:val="hybridMultilevel"/>
    <w:tmpl w:val="BE24F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8D7E16"/>
    <w:multiLevelType w:val="hybridMultilevel"/>
    <w:tmpl w:val="C0CCD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B5385B"/>
    <w:multiLevelType w:val="hybridMultilevel"/>
    <w:tmpl w:val="6B6695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2126D1B"/>
    <w:multiLevelType w:val="hybridMultilevel"/>
    <w:tmpl w:val="DEB8F2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C0B730B"/>
    <w:multiLevelType w:val="hybridMultilevel"/>
    <w:tmpl w:val="9BC08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5"/>
  </w:num>
  <w:num w:numId="4">
    <w:abstractNumId w:val="10"/>
  </w:num>
  <w:num w:numId="5">
    <w:abstractNumId w:val="12"/>
  </w:num>
  <w:num w:numId="6">
    <w:abstractNumId w:val="19"/>
  </w:num>
  <w:num w:numId="7">
    <w:abstractNumId w:val="22"/>
  </w:num>
  <w:num w:numId="8">
    <w:abstractNumId w:val="16"/>
  </w:num>
  <w:num w:numId="9">
    <w:abstractNumId w:val="18"/>
  </w:num>
  <w:num w:numId="10">
    <w:abstractNumId w:val="20"/>
  </w:num>
  <w:num w:numId="11">
    <w:abstractNumId w:val="11"/>
  </w:num>
  <w:num w:numId="12">
    <w:abstractNumId w:val="13"/>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5C71"/>
    <w:rsid w:val="000004BD"/>
    <w:rsid w:val="0000050E"/>
    <w:rsid w:val="00001232"/>
    <w:rsid w:val="00001417"/>
    <w:rsid w:val="0000215E"/>
    <w:rsid w:val="00006BE8"/>
    <w:rsid w:val="00006DD5"/>
    <w:rsid w:val="00010199"/>
    <w:rsid w:val="00010D56"/>
    <w:rsid w:val="00014BCD"/>
    <w:rsid w:val="0001725F"/>
    <w:rsid w:val="00017322"/>
    <w:rsid w:val="0002016D"/>
    <w:rsid w:val="00020196"/>
    <w:rsid w:val="0002285C"/>
    <w:rsid w:val="00024CE1"/>
    <w:rsid w:val="00027BCD"/>
    <w:rsid w:val="00031F86"/>
    <w:rsid w:val="000335EE"/>
    <w:rsid w:val="00033678"/>
    <w:rsid w:val="00033C94"/>
    <w:rsid w:val="000347F9"/>
    <w:rsid w:val="00036435"/>
    <w:rsid w:val="00037C7A"/>
    <w:rsid w:val="00041DFB"/>
    <w:rsid w:val="000423B2"/>
    <w:rsid w:val="00042642"/>
    <w:rsid w:val="00042F52"/>
    <w:rsid w:val="00044DE8"/>
    <w:rsid w:val="00045D78"/>
    <w:rsid w:val="00045FDB"/>
    <w:rsid w:val="00046520"/>
    <w:rsid w:val="00046D09"/>
    <w:rsid w:val="000476D2"/>
    <w:rsid w:val="000518BF"/>
    <w:rsid w:val="000521DF"/>
    <w:rsid w:val="00053EC3"/>
    <w:rsid w:val="00055548"/>
    <w:rsid w:val="0005711E"/>
    <w:rsid w:val="000600FD"/>
    <w:rsid w:val="0006062C"/>
    <w:rsid w:val="00060DFB"/>
    <w:rsid w:val="00061302"/>
    <w:rsid w:val="000620B5"/>
    <w:rsid w:val="00064073"/>
    <w:rsid w:val="00067F17"/>
    <w:rsid w:val="000700C0"/>
    <w:rsid w:val="000711B1"/>
    <w:rsid w:val="00072C89"/>
    <w:rsid w:val="000741E8"/>
    <w:rsid w:val="00075239"/>
    <w:rsid w:val="00076420"/>
    <w:rsid w:val="00076641"/>
    <w:rsid w:val="000768ED"/>
    <w:rsid w:val="00077035"/>
    <w:rsid w:val="00082E07"/>
    <w:rsid w:val="000855B0"/>
    <w:rsid w:val="00085F08"/>
    <w:rsid w:val="0009060E"/>
    <w:rsid w:val="00091A08"/>
    <w:rsid w:val="00095277"/>
    <w:rsid w:val="00096499"/>
    <w:rsid w:val="000975D3"/>
    <w:rsid w:val="000A6129"/>
    <w:rsid w:val="000A6978"/>
    <w:rsid w:val="000B0136"/>
    <w:rsid w:val="000B4B2D"/>
    <w:rsid w:val="000B61DF"/>
    <w:rsid w:val="000B6968"/>
    <w:rsid w:val="000B779E"/>
    <w:rsid w:val="000B7A34"/>
    <w:rsid w:val="000B7FDF"/>
    <w:rsid w:val="000C02C3"/>
    <w:rsid w:val="000C05E4"/>
    <w:rsid w:val="000C258B"/>
    <w:rsid w:val="000C43E7"/>
    <w:rsid w:val="000C539F"/>
    <w:rsid w:val="000C77AD"/>
    <w:rsid w:val="000D6000"/>
    <w:rsid w:val="000D69DB"/>
    <w:rsid w:val="000D715D"/>
    <w:rsid w:val="000D7365"/>
    <w:rsid w:val="000D7463"/>
    <w:rsid w:val="000D7580"/>
    <w:rsid w:val="000D7D2C"/>
    <w:rsid w:val="000D7E80"/>
    <w:rsid w:val="000D7FF3"/>
    <w:rsid w:val="000E036F"/>
    <w:rsid w:val="000E335D"/>
    <w:rsid w:val="000E41CF"/>
    <w:rsid w:val="000E43FD"/>
    <w:rsid w:val="000E6CB8"/>
    <w:rsid w:val="000F0A2F"/>
    <w:rsid w:val="000F1E44"/>
    <w:rsid w:val="000F3D00"/>
    <w:rsid w:val="000F4225"/>
    <w:rsid w:val="000F4D93"/>
    <w:rsid w:val="000F61B3"/>
    <w:rsid w:val="000F7D07"/>
    <w:rsid w:val="001023FB"/>
    <w:rsid w:val="0010310F"/>
    <w:rsid w:val="00104636"/>
    <w:rsid w:val="001047A0"/>
    <w:rsid w:val="00105D85"/>
    <w:rsid w:val="0010630B"/>
    <w:rsid w:val="001115B1"/>
    <w:rsid w:val="00111C4C"/>
    <w:rsid w:val="001160D2"/>
    <w:rsid w:val="0011720C"/>
    <w:rsid w:val="0011728C"/>
    <w:rsid w:val="00121DAC"/>
    <w:rsid w:val="00121FD6"/>
    <w:rsid w:val="00122854"/>
    <w:rsid w:val="00122F62"/>
    <w:rsid w:val="00123775"/>
    <w:rsid w:val="0012414F"/>
    <w:rsid w:val="001243A9"/>
    <w:rsid w:val="0012654D"/>
    <w:rsid w:val="0012757D"/>
    <w:rsid w:val="001305FD"/>
    <w:rsid w:val="00130A28"/>
    <w:rsid w:val="00133736"/>
    <w:rsid w:val="00141E04"/>
    <w:rsid w:val="001479D2"/>
    <w:rsid w:val="00151C18"/>
    <w:rsid w:val="001522F6"/>
    <w:rsid w:val="001527E3"/>
    <w:rsid w:val="001529CB"/>
    <w:rsid w:val="00152EF0"/>
    <w:rsid w:val="00153E9D"/>
    <w:rsid w:val="00155038"/>
    <w:rsid w:val="00156258"/>
    <w:rsid w:val="00156319"/>
    <w:rsid w:val="00157620"/>
    <w:rsid w:val="00157D78"/>
    <w:rsid w:val="00160D66"/>
    <w:rsid w:val="00162190"/>
    <w:rsid w:val="00162946"/>
    <w:rsid w:val="00163D97"/>
    <w:rsid w:val="00165AAE"/>
    <w:rsid w:val="00165FAD"/>
    <w:rsid w:val="00167D87"/>
    <w:rsid w:val="00167F39"/>
    <w:rsid w:val="00170F77"/>
    <w:rsid w:val="0017123F"/>
    <w:rsid w:val="00171B2C"/>
    <w:rsid w:val="00172939"/>
    <w:rsid w:val="00172F61"/>
    <w:rsid w:val="00175786"/>
    <w:rsid w:val="00175B76"/>
    <w:rsid w:val="00175DDE"/>
    <w:rsid w:val="00176368"/>
    <w:rsid w:val="00177B40"/>
    <w:rsid w:val="00180570"/>
    <w:rsid w:val="00181339"/>
    <w:rsid w:val="00181659"/>
    <w:rsid w:val="0018192E"/>
    <w:rsid w:val="00182EF8"/>
    <w:rsid w:val="00185280"/>
    <w:rsid w:val="001853C7"/>
    <w:rsid w:val="00186532"/>
    <w:rsid w:val="00187A54"/>
    <w:rsid w:val="001901D9"/>
    <w:rsid w:val="001902B5"/>
    <w:rsid w:val="00190F19"/>
    <w:rsid w:val="00196787"/>
    <w:rsid w:val="00196F68"/>
    <w:rsid w:val="001A0579"/>
    <w:rsid w:val="001A05EB"/>
    <w:rsid w:val="001A0E55"/>
    <w:rsid w:val="001A2598"/>
    <w:rsid w:val="001A310D"/>
    <w:rsid w:val="001A4519"/>
    <w:rsid w:val="001A4794"/>
    <w:rsid w:val="001A509E"/>
    <w:rsid w:val="001A66A4"/>
    <w:rsid w:val="001A68F2"/>
    <w:rsid w:val="001B0242"/>
    <w:rsid w:val="001B0944"/>
    <w:rsid w:val="001B1B8C"/>
    <w:rsid w:val="001B1CDE"/>
    <w:rsid w:val="001B33FE"/>
    <w:rsid w:val="001B3803"/>
    <w:rsid w:val="001B5271"/>
    <w:rsid w:val="001C0973"/>
    <w:rsid w:val="001C1308"/>
    <w:rsid w:val="001C1C01"/>
    <w:rsid w:val="001C26ED"/>
    <w:rsid w:val="001C2AC0"/>
    <w:rsid w:val="001C337C"/>
    <w:rsid w:val="001C40E7"/>
    <w:rsid w:val="001C436C"/>
    <w:rsid w:val="001C4A4D"/>
    <w:rsid w:val="001C55E2"/>
    <w:rsid w:val="001C7AC3"/>
    <w:rsid w:val="001D0089"/>
    <w:rsid w:val="001D128C"/>
    <w:rsid w:val="001D1CAD"/>
    <w:rsid w:val="001D28C5"/>
    <w:rsid w:val="001D4140"/>
    <w:rsid w:val="001D4FE8"/>
    <w:rsid w:val="001D5180"/>
    <w:rsid w:val="001D57E2"/>
    <w:rsid w:val="001D6170"/>
    <w:rsid w:val="001E0AF2"/>
    <w:rsid w:val="001E1F7B"/>
    <w:rsid w:val="001E2A91"/>
    <w:rsid w:val="001E7F9D"/>
    <w:rsid w:val="001F171F"/>
    <w:rsid w:val="001F6776"/>
    <w:rsid w:val="001F6B03"/>
    <w:rsid w:val="001F6DC4"/>
    <w:rsid w:val="001F7F78"/>
    <w:rsid w:val="00201D43"/>
    <w:rsid w:val="0020256C"/>
    <w:rsid w:val="00202CAE"/>
    <w:rsid w:val="002035FF"/>
    <w:rsid w:val="00204034"/>
    <w:rsid w:val="002048DD"/>
    <w:rsid w:val="002063AE"/>
    <w:rsid w:val="00206A23"/>
    <w:rsid w:val="00211EC6"/>
    <w:rsid w:val="00212382"/>
    <w:rsid w:val="00213F52"/>
    <w:rsid w:val="002163CB"/>
    <w:rsid w:val="002170CE"/>
    <w:rsid w:val="00217520"/>
    <w:rsid w:val="00217F58"/>
    <w:rsid w:val="00221DD0"/>
    <w:rsid w:val="002221AB"/>
    <w:rsid w:val="00224220"/>
    <w:rsid w:val="00225084"/>
    <w:rsid w:val="002256B7"/>
    <w:rsid w:val="0022687D"/>
    <w:rsid w:val="00226E1A"/>
    <w:rsid w:val="00230138"/>
    <w:rsid w:val="002303CB"/>
    <w:rsid w:val="0023295D"/>
    <w:rsid w:val="002349DA"/>
    <w:rsid w:val="00236AC8"/>
    <w:rsid w:val="00236B1D"/>
    <w:rsid w:val="00240867"/>
    <w:rsid w:val="0024373A"/>
    <w:rsid w:val="00243FB5"/>
    <w:rsid w:val="0024542E"/>
    <w:rsid w:val="00246309"/>
    <w:rsid w:val="00250AC1"/>
    <w:rsid w:val="0025341C"/>
    <w:rsid w:val="00253751"/>
    <w:rsid w:val="002541F3"/>
    <w:rsid w:val="00255593"/>
    <w:rsid w:val="00256F37"/>
    <w:rsid w:val="002667CA"/>
    <w:rsid w:val="002667DB"/>
    <w:rsid w:val="002670A2"/>
    <w:rsid w:val="00267426"/>
    <w:rsid w:val="00267599"/>
    <w:rsid w:val="002710EF"/>
    <w:rsid w:val="00273AD8"/>
    <w:rsid w:val="002751EB"/>
    <w:rsid w:val="002762F5"/>
    <w:rsid w:val="002803E3"/>
    <w:rsid w:val="00281FF5"/>
    <w:rsid w:val="00282D5C"/>
    <w:rsid w:val="00283B7C"/>
    <w:rsid w:val="002863F9"/>
    <w:rsid w:val="00290291"/>
    <w:rsid w:val="002917C5"/>
    <w:rsid w:val="00295C91"/>
    <w:rsid w:val="002961DA"/>
    <w:rsid w:val="00296D8B"/>
    <w:rsid w:val="002A0018"/>
    <w:rsid w:val="002A0591"/>
    <w:rsid w:val="002A22A5"/>
    <w:rsid w:val="002A22BC"/>
    <w:rsid w:val="002A4058"/>
    <w:rsid w:val="002A54FF"/>
    <w:rsid w:val="002A5D06"/>
    <w:rsid w:val="002A7AA1"/>
    <w:rsid w:val="002B1E29"/>
    <w:rsid w:val="002C226B"/>
    <w:rsid w:val="002C7600"/>
    <w:rsid w:val="002D0187"/>
    <w:rsid w:val="002D17DC"/>
    <w:rsid w:val="002D224C"/>
    <w:rsid w:val="002D345A"/>
    <w:rsid w:val="002D3DF9"/>
    <w:rsid w:val="002D6FE3"/>
    <w:rsid w:val="002D7325"/>
    <w:rsid w:val="002D76AF"/>
    <w:rsid w:val="002D77D4"/>
    <w:rsid w:val="002D7A89"/>
    <w:rsid w:val="002E0A99"/>
    <w:rsid w:val="002E0FC9"/>
    <w:rsid w:val="002E1B48"/>
    <w:rsid w:val="002E1C9F"/>
    <w:rsid w:val="002E2409"/>
    <w:rsid w:val="002E2C84"/>
    <w:rsid w:val="002E413B"/>
    <w:rsid w:val="002E7854"/>
    <w:rsid w:val="002E7DE1"/>
    <w:rsid w:val="002F1B58"/>
    <w:rsid w:val="00301380"/>
    <w:rsid w:val="0030329C"/>
    <w:rsid w:val="003042FF"/>
    <w:rsid w:val="003044A6"/>
    <w:rsid w:val="0030536D"/>
    <w:rsid w:val="00305446"/>
    <w:rsid w:val="00306200"/>
    <w:rsid w:val="00307616"/>
    <w:rsid w:val="0031256F"/>
    <w:rsid w:val="00314579"/>
    <w:rsid w:val="00315B37"/>
    <w:rsid w:val="00315EB0"/>
    <w:rsid w:val="00321FB6"/>
    <w:rsid w:val="00321FC2"/>
    <w:rsid w:val="00322733"/>
    <w:rsid w:val="00322C01"/>
    <w:rsid w:val="00332985"/>
    <w:rsid w:val="00336A4D"/>
    <w:rsid w:val="0033766B"/>
    <w:rsid w:val="00337BED"/>
    <w:rsid w:val="00337CC5"/>
    <w:rsid w:val="0034002F"/>
    <w:rsid w:val="003412E5"/>
    <w:rsid w:val="0034239E"/>
    <w:rsid w:val="00343E58"/>
    <w:rsid w:val="003464AA"/>
    <w:rsid w:val="00346D4B"/>
    <w:rsid w:val="00351A6A"/>
    <w:rsid w:val="0035222D"/>
    <w:rsid w:val="00352566"/>
    <w:rsid w:val="00352807"/>
    <w:rsid w:val="00354957"/>
    <w:rsid w:val="00354D2A"/>
    <w:rsid w:val="003553C6"/>
    <w:rsid w:val="0036057D"/>
    <w:rsid w:val="0036121F"/>
    <w:rsid w:val="00362EC2"/>
    <w:rsid w:val="003640C5"/>
    <w:rsid w:val="003642FB"/>
    <w:rsid w:val="0036476A"/>
    <w:rsid w:val="003755EA"/>
    <w:rsid w:val="00376D74"/>
    <w:rsid w:val="00380227"/>
    <w:rsid w:val="00380644"/>
    <w:rsid w:val="00380B48"/>
    <w:rsid w:val="00380CBD"/>
    <w:rsid w:val="00385E83"/>
    <w:rsid w:val="003925C3"/>
    <w:rsid w:val="003952AA"/>
    <w:rsid w:val="003A10BD"/>
    <w:rsid w:val="003A228B"/>
    <w:rsid w:val="003A3549"/>
    <w:rsid w:val="003A6C80"/>
    <w:rsid w:val="003B4F2F"/>
    <w:rsid w:val="003B58C0"/>
    <w:rsid w:val="003C106C"/>
    <w:rsid w:val="003C349A"/>
    <w:rsid w:val="003C4B1D"/>
    <w:rsid w:val="003C79CB"/>
    <w:rsid w:val="003C7BDB"/>
    <w:rsid w:val="003D0090"/>
    <w:rsid w:val="003D2C6D"/>
    <w:rsid w:val="003D3C5B"/>
    <w:rsid w:val="003D73CC"/>
    <w:rsid w:val="003E1E01"/>
    <w:rsid w:val="003E4A65"/>
    <w:rsid w:val="003F08F9"/>
    <w:rsid w:val="003F1CEB"/>
    <w:rsid w:val="003F3987"/>
    <w:rsid w:val="003F3D46"/>
    <w:rsid w:val="003F43FE"/>
    <w:rsid w:val="003F5FA9"/>
    <w:rsid w:val="003F606B"/>
    <w:rsid w:val="00400D39"/>
    <w:rsid w:val="004031FC"/>
    <w:rsid w:val="00405C8A"/>
    <w:rsid w:val="00406AC2"/>
    <w:rsid w:val="004078BB"/>
    <w:rsid w:val="00410208"/>
    <w:rsid w:val="00412CC4"/>
    <w:rsid w:val="00412DC0"/>
    <w:rsid w:val="00413042"/>
    <w:rsid w:val="00415E54"/>
    <w:rsid w:val="004160EC"/>
    <w:rsid w:val="004166F1"/>
    <w:rsid w:val="00424552"/>
    <w:rsid w:val="00425C24"/>
    <w:rsid w:val="00426DA0"/>
    <w:rsid w:val="004327CA"/>
    <w:rsid w:val="00432DB7"/>
    <w:rsid w:val="00433099"/>
    <w:rsid w:val="00433AD1"/>
    <w:rsid w:val="00434AB4"/>
    <w:rsid w:val="00435348"/>
    <w:rsid w:val="00436055"/>
    <w:rsid w:val="00437845"/>
    <w:rsid w:val="00440770"/>
    <w:rsid w:val="00440A25"/>
    <w:rsid w:val="00442A8F"/>
    <w:rsid w:val="004439C2"/>
    <w:rsid w:val="00445CC4"/>
    <w:rsid w:val="00445E00"/>
    <w:rsid w:val="00446E93"/>
    <w:rsid w:val="004558B3"/>
    <w:rsid w:val="00460F33"/>
    <w:rsid w:val="004628FE"/>
    <w:rsid w:val="004635B2"/>
    <w:rsid w:val="004639F1"/>
    <w:rsid w:val="00465735"/>
    <w:rsid w:val="00466D04"/>
    <w:rsid w:val="0046766E"/>
    <w:rsid w:val="00467D7C"/>
    <w:rsid w:val="00471E62"/>
    <w:rsid w:val="00473206"/>
    <w:rsid w:val="00473B62"/>
    <w:rsid w:val="00481F22"/>
    <w:rsid w:val="00482798"/>
    <w:rsid w:val="00482BE5"/>
    <w:rsid w:val="004840E0"/>
    <w:rsid w:val="00484871"/>
    <w:rsid w:val="00484B56"/>
    <w:rsid w:val="004900AE"/>
    <w:rsid w:val="0049086D"/>
    <w:rsid w:val="00490D19"/>
    <w:rsid w:val="00492A51"/>
    <w:rsid w:val="00492A74"/>
    <w:rsid w:val="004955F1"/>
    <w:rsid w:val="004969E6"/>
    <w:rsid w:val="00496A05"/>
    <w:rsid w:val="004977F0"/>
    <w:rsid w:val="00497989"/>
    <w:rsid w:val="004A01E8"/>
    <w:rsid w:val="004A3278"/>
    <w:rsid w:val="004A33BD"/>
    <w:rsid w:val="004A3E66"/>
    <w:rsid w:val="004A4714"/>
    <w:rsid w:val="004A576D"/>
    <w:rsid w:val="004A67C4"/>
    <w:rsid w:val="004A7087"/>
    <w:rsid w:val="004B1D1C"/>
    <w:rsid w:val="004B46D6"/>
    <w:rsid w:val="004B56F2"/>
    <w:rsid w:val="004B6AF2"/>
    <w:rsid w:val="004C1186"/>
    <w:rsid w:val="004C49C8"/>
    <w:rsid w:val="004C4E83"/>
    <w:rsid w:val="004D0853"/>
    <w:rsid w:val="004D18B4"/>
    <w:rsid w:val="004D3327"/>
    <w:rsid w:val="004D50DB"/>
    <w:rsid w:val="004E1472"/>
    <w:rsid w:val="004E1F75"/>
    <w:rsid w:val="004E1FAD"/>
    <w:rsid w:val="004E3E58"/>
    <w:rsid w:val="004E43EA"/>
    <w:rsid w:val="004F047C"/>
    <w:rsid w:val="004F0ABF"/>
    <w:rsid w:val="004F0D31"/>
    <w:rsid w:val="004F25EE"/>
    <w:rsid w:val="004F2C39"/>
    <w:rsid w:val="004F7037"/>
    <w:rsid w:val="004F759D"/>
    <w:rsid w:val="00500818"/>
    <w:rsid w:val="00501DD2"/>
    <w:rsid w:val="0050321F"/>
    <w:rsid w:val="00505823"/>
    <w:rsid w:val="005109BF"/>
    <w:rsid w:val="00510DA3"/>
    <w:rsid w:val="005115C8"/>
    <w:rsid w:val="00513131"/>
    <w:rsid w:val="0051333F"/>
    <w:rsid w:val="00514486"/>
    <w:rsid w:val="0051544B"/>
    <w:rsid w:val="00515565"/>
    <w:rsid w:val="005169C5"/>
    <w:rsid w:val="005179D2"/>
    <w:rsid w:val="005222F6"/>
    <w:rsid w:val="00524943"/>
    <w:rsid w:val="00524961"/>
    <w:rsid w:val="00525451"/>
    <w:rsid w:val="00525920"/>
    <w:rsid w:val="00526B3B"/>
    <w:rsid w:val="005271FB"/>
    <w:rsid w:val="00530406"/>
    <w:rsid w:val="00530AC7"/>
    <w:rsid w:val="0053172D"/>
    <w:rsid w:val="005361D1"/>
    <w:rsid w:val="005371C5"/>
    <w:rsid w:val="005415BA"/>
    <w:rsid w:val="00542F54"/>
    <w:rsid w:val="005430AA"/>
    <w:rsid w:val="0054576D"/>
    <w:rsid w:val="00546DB7"/>
    <w:rsid w:val="0054774B"/>
    <w:rsid w:val="005506EE"/>
    <w:rsid w:val="00551409"/>
    <w:rsid w:val="00551ACE"/>
    <w:rsid w:val="00551BDA"/>
    <w:rsid w:val="00552260"/>
    <w:rsid w:val="00552979"/>
    <w:rsid w:val="00553624"/>
    <w:rsid w:val="005568B9"/>
    <w:rsid w:val="0055695E"/>
    <w:rsid w:val="00557B8E"/>
    <w:rsid w:val="00561972"/>
    <w:rsid w:val="00563B8D"/>
    <w:rsid w:val="00565276"/>
    <w:rsid w:val="00566296"/>
    <w:rsid w:val="005671D4"/>
    <w:rsid w:val="005723FC"/>
    <w:rsid w:val="005747AD"/>
    <w:rsid w:val="005749F3"/>
    <w:rsid w:val="00575550"/>
    <w:rsid w:val="00575CBE"/>
    <w:rsid w:val="00575D93"/>
    <w:rsid w:val="00577928"/>
    <w:rsid w:val="005803B5"/>
    <w:rsid w:val="0058118F"/>
    <w:rsid w:val="005813C4"/>
    <w:rsid w:val="005813C6"/>
    <w:rsid w:val="005870F4"/>
    <w:rsid w:val="0058751F"/>
    <w:rsid w:val="00590207"/>
    <w:rsid w:val="00590C84"/>
    <w:rsid w:val="00593D94"/>
    <w:rsid w:val="00595DAF"/>
    <w:rsid w:val="00597436"/>
    <w:rsid w:val="005A0C15"/>
    <w:rsid w:val="005A12D3"/>
    <w:rsid w:val="005A2201"/>
    <w:rsid w:val="005A3263"/>
    <w:rsid w:val="005A5B3D"/>
    <w:rsid w:val="005A70F5"/>
    <w:rsid w:val="005A783E"/>
    <w:rsid w:val="005A7F7A"/>
    <w:rsid w:val="005B1708"/>
    <w:rsid w:val="005B1C3E"/>
    <w:rsid w:val="005B35E5"/>
    <w:rsid w:val="005B4085"/>
    <w:rsid w:val="005B45C4"/>
    <w:rsid w:val="005B5616"/>
    <w:rsid w:val="005B5A68"/>
    <w:rsid w:val="005B6EE8"/>
    <w:rsid w:val="005C2426"/>
    <w:rsid w:val="005C4B7F"/>
    <w:rsid w:val="005D1548"/>
    <w:rsid w:val="005D193F"/>
    <w:rsid w:val="005D25E8"/>
    <w:rsid w:val="005D4A62"/>
    <w:rsid w:val="005D5B78"/>
    <w:rsid w:val="005D5BD3"/>
    <w:rsid w:val="005D7445"/>
    <w:rsid w:val="005E4695"/>
    <w:rsid w:val="005E490A"/>
    <w:rsid w:val="005E5614"/>
    <w:rsid w:val="005E62A1"/>
    <w:rsid w:val="005F1C02"/>
    <w:rsid w:val="005F351B"/>
    <w:rsid w:val="005F37C2"/>
    <w:rsid w:val="005F4FE5"/>
    <w:rsid w:val="005F51C4"/>
    <w:rsid w:val="00605A3B"/>
    <w:rsid w:val="00605F0F"/>
    <w:rsid w:val="00607235"/>
    <w:rsid w:val="006108DD"/>
    <w:rsid w:val="00610FDB"/>
    <w:rsid w:val="006112AA"/>
    <w:rsid w:val="00611A23"/>
    <w:rsid w:val="00611C6A"/>
    <w:rsid w:val="006156F7"/>
    <w:rsid w:val="0061570B"/>
    <w:rsid w:val="00615726"/>
    <w:rsid w:val="00615E5A"/>
    <w:rsid w:val="00616E08"/>
    <w:rsid w:val="00622D11"/>
    <w:rsid w:val="00622DB2"/>
    <w:rsid w:val="00623E17"/>
    <w:rsid w:val="006265A0"/>
    <w:rsid w:val="00627724"/>
    <w:rsid w:val="00632379"/>
    <w:rsid w:val="006326E5"/>
    <w:rsid w:val="006341C8"/>
    <w:rsid w:val="00634884"/>
    <w:rsid w:val="006353B2"/>
    <w:rsid w:val="006372AF"/>
    <w:rsid w:val="00646CC8"/>
    <w:rsid w:val="00651115"/>
    <w:rsid w:val="0065388C"/>
    <w:rsid w:val="006601C0"/>
    <w:rsid w:val="006613A0"/>
    <w:rsid w:val="00661735"/>
    <w:rsid w:val="00661F62"/>
    <w:rsid w:val="00663005"/>
    <w:rsid w:val="00663F0C"/>
    <w:rsid w:val="00664539"/>
    <w:rsid w:val="00665DF7"/>
    <w:rsid w:val="006669F9"/>
    <w:rsid w:val="00667AA8"/>
    <w:rsid w:val="006723AB"/>
    <w:rsid w:val="00672F42"/>
    <w:rsid w:val="00673130"/>
    <w:rsid w:val="00673F41"/>
    <w:rsid w:val="00674436"/>
    <w:rsid w:val="00674CE1"/>
    <w:rsid w:val="00675765"/>
    <w:rsid w:val="00675C71"/>
    <w:rsid w:val="006807AA"/>
    <w:rsid w:val="00681AD1"/>
    <w:rsid w:val="006822E1"/>
    <w:rsid w:val="00683083"/>
    <w:rsid w:val="00685116"/>
    <w:rsid w:val="00693516"/>
    <w:rsid w:val="00693815"/>
    <w:rsid w:val="00693BA6"/>
    <w:rsid w:val="00694D3D"/>
    <w:rsid w:val="006951F7"/>
    <w:rsid w:val="006962C4"/>
    <w:rsid w:val="0069675E"/>
    <w:rsid w:val="00696E02"/>
    <w:rsid w:val="006A4B0E"/>
    <w:rsid w:val="006A58C9"/>
    <w:rsid w:val="006A5D60"/>
    <w:rsid w:val="006A6617"/>
    <w:rsid w:val="006A72D2"/>
    <w:rsid w:val="006B1C9E"/>
    <w:rsid w:val="006B1EA6"/>
    <w:rsid w:val="006B2839"/>
    <w:rsid w:val="006B5F51"/>
    <w:rsid w:val="006B6028"/>
    <w:rsid w:val="006B6441"/>
    <w:rsid w:val="006B7CB4"/>
    <w:rsid w:val="006C1698"/>
    <w:rsid w:val="006C1C6B"/>
    <w:rsid w:val="006C1F86"/>
    <w:rsid w:val="006C5419"/>
    <w:rsid w:val="006C5840"/>
    <w:rsid w:val="006C61E2"/>
    <w:rsid w:val="006C71F6"/>
    <w:rsid w:val="006C7F8A"/>
    <w:rsid w:val="006D126D"/>
    <w:rsid w:val="006D3766"/>
    <w:rsid w:val="006D3A8B"/>
    <w:rsid w:val="006D45DF"/>
    <w:rsid w:val="006D5ADB"/>
    <w:rsid w:val="006D6327"/>
    <w:rsid w:val="006D6F6C"/>
    <w:rsid w:val="006D7D6B"/>
    <w:rsid w:val="006E06D5"/>
    <w:rsid w:val="006E0DA2"/>
    <w:rsid w:val="006E2ADE"/>
    <w:rsid w:val="006E68C8"/>
    <w:rsid w:val="006E68D2"/>
    <w:rsid w:val="006F051E"/>
    <w:rsid w:val="006F1819"/>
    <w:rsid w:val="006F18EE"/>
    <w:rsid w:val="006F69D1"/>
    <w:rsid w:val="00700B9E"/>
    <w:rsid w:val="00701A07"/>
    <w:rsid w:val="00701AD1"/>
    <w:rsid w:val="00702132"/>
    <w:rsid w:val="007046D9"/>
    <w:rsid w:val="00704D1A"/>
    <w:rsid w:val="00710C01"/>
    <w:rsid w:val="00711949"/>
    <w:rsid w:val="00712647"/>
    <w:rsid w:val="0071496F"/>
    <w:rsid w:val="00714DAE"/>
    <w:rsid w:val="007203B4"/>
    <w:rsid w:val="00721199"/>
    <w:rsid w:val="00723CDC"/>
    <w:rsid w:val="007244CC"/>
    <w:rsid w:val="00724E3E"/>
    <w:rsid w:val="0072578B"/>
    <w:rsid w:val="00726A85"/>
    <w:rsid w:val="00731911"/>
    <w:rsid w:val="00734580"/>
    <w:rsid w:val="00735915"/>
    <w:rsid w:val="0074137C"/>
    <w:rsid w:val="007427D9"/>
    <w:rsid w:val="00744342"/>
    <w:rsid w:val="00745110"/>
    <w:rsid w:val="00746076"/>
    <w:rsid w:val="0074690F"/>
    <w:rsid w:val="00746934"/>
    <w:rsid w:val="00751034"/>
    <w:rsid w:val="007521EE"/>
    <w:rsid w:val="007529FF"/>
    <w:rsid w:val="00753A23"/>
    <w:rsid w:val="0075495E"/>
    <w:rsid w:val="00757584"/>
    <w:rsid w:val="00757993"/>
    <w:rsid w:val="00760947"/>
    <w:rsid w:val="007622E2"/>
    <w:rsid w:val="00763023"/>
    <w:rsid w:val="00766474"/>
    <w:rsid w:val="00772918"/>
    <w:rsid w:val="007735F4"/>
    <w:rsid w:val="0078035D"/>
    <w:rsid w:val="0078274F"/>
    <w:rsid w:val="0078305E"/>
    <w:rsid w:val="007830EA"/>
    <w:rsid w:val="00785ABB"/>
    <w:rsid w:val="00785F34"/>
    <w:rsid w:val="00786128"/>
    <w:rsid w:val="0078774D"/>
    <w:rsid w:val="00790EFA"/>
    <w:rsid w:val="00791FC3"/>
    <w:rsid w:val="00792165"/>
    <w:rsid w:val="007927AB"/>
    <w:rsid w:val="00794196"/>
    <w:rsid w:val="007950C6"/>
    <w:rsid w:val="00795205"/>
    <w:rsid w:val="00795BDD"/>
    <w:rsid w:val="00795C45"/>
    <w:rsid w:val="0079734F"/>
    <w:rsid w:val="00797B18"/>
    <w:rsid w:val="007A4BF7"/>
    <w:rsid w:val="007A4F62"/>
    <w:rsid w:val="007A67BA"/>
    <w:rsid w:val="007A6CAC"/>
    <w:rsid w:val="007A7873"/>
    <w:rsid w:val="007A7AD7"/>
    <w:rsid w:val="007A7C5E"/>
    <w:rsid w:val="007B0AD5"/>
    <w:rsid w:val="007B1051"/>
    <w:rsid w:val="007B1A11"/>
    <w:rsid w:val="007B45E7"/>
    <w:rsid w:val="007B62E4"/>
    <w:rsid w:val="007B63C0"/>
    <w:rsid w:val="007C065D"/>
    <w:rsid w:val="007C1A19"/>
    <w:rsid w:val="007C2327"/>
    <w:rsid w:val="007C2AC9"/>
    <w:rsid w:val="007C3A59"/>
    <w:rsid w:val="007C4BD9"/>
    <w:rsid w:val="007C4D5B"/>
    <w:rsid w:val="007D1A89"/>
    <w:rsid w:val="007D1BBE"/>
    <w:rsid w:val="007D227A"/>
    <w:rsid w:val="007D2A8D"/>
    <w:rsid w:val="007D59A9"/>
    <w:rsid w:val="007D59EC"/>
    <w:rsid w:val="007D5AA2"/>
    <w:rsid w:val="007D6B3A"/>
    <w:rsid w:val="007D6CA9"/>
    <w:rsid w:val="007E18E4"/>
    <w:rsid w:val="007E197E"/>
    <w:rsid w:val="007E1E65"/>
    <w:rsid w:val="007E2263"/>
    <w:rsid w:val="007E327D"/>
    <w:rsid w:val="007E6AEE"/>
    <w:rsid w:val="007E773D"/>
    <w:rsid w:val="007E79F4"/>
    <w:rsid w:val="007F0723"/>
    <w:rsid w:val="007F2473"/>
    <w:rsid w:val="007F2D6E"/>
    <w:rsid w:val="007F3531"/>
    <w:rsid w:val="007F4DC7"/>
    <w:rsid w:val="007F7135"/>
    <w:rsid w:val="00800740"/>
    <w:rsid w:val="008011C8"/>
    <w:rsid w:val="0080166D"/>
    <w:rsid w:val="00801998"/>
    <w:rsid w:val="00804594"/>
    <w:rsid w:val="00805007"/>
    <w:rsid w:val="00805B1C"/>
    <w:rsid w:val="008060FD"/>
    <w:rsid w:val="008065AC"/>
    <w:rsid w:val="00806ADA"/>
    <w:rsid w:val="00807C18"/>
    <w:rsid w:val="00810D48"/>
    <w:rsid w:val="00810DE5"/>
    <w:rsid w:val="008139E4"/>
    <w:rsid w:val="00813E60"/>
    <w:rsid w:val="008146D6"/>
    <w:rsid w:val="008164C2"/>
    <w:rsid w:val="008219ED"/>
    <w:rsid w:val="008227D2"/>
    <w:rsid w:val="0082310E"/>
    <w:rsid w:val="00824681"/>
    <w:rsid w:val="0082520A"/>
    <w:rsid w:val="00825AD9"/>
    <w:rsid w:val="0082652F"/>
    <w:rsid w:val="00827AB8"/>
    <w:rsid w:val="008325D1"/>
    <w:rsid w:val="008345C8"/>
    <w:rsid w:val="00836976"/>
    <w:rsid w:val="00844234"/>
    <w:rsid w:val="00844631"/>
    <w:rsid w:val="008449BE"/>
    <w:rsid w:val="00845796"/>
    <w:rsid w:val="008458AC"/>
    <w:rsid w:val="0084643C"/>
    <w:rsid w:val="00847238"/>
    <w:rsid w:val="008479F0"/>
    <w:rsid w:val="00850C35"/>
    <w:rsid w:val="00850FDA"/>
    <w:rsid w:val="00854C53"/>
    <w:rsid w:val="00854FF4"/>
    <w:rsid w:val="008562C9"/>
    <w:rsid w:val="00861003"/>
    <w:rsid w:val="0086112C"/>
    <w:rsid w:val="0086372D"/>
    <w:rsid w:val="00870DEB"/>
    <w:rsid w:val="00871BD9"/>
    <w:rsid w:val="00871F44"/>
    <w:rsid w:val="008746F7"/>
    <w:rsid w:val="00875D2B"/>
    <w:rsid w:val="00876CBF"/>
    <w:rsid w:val="00882A86"/>
    <w:rsid w:val="00883C6A"/>
    <w:rsid w:val="0088460E"/>
    <w:rsid w:val="008857DD"/>
    <w:rsid w:val="00885BAE"/>
    <w:rsid w:val="00886165"/>
    <w:rsid w:val="00886E2B"/>
    <w:rsid w:val="00891240"/>
    <w:rsid w:val="0089178F"/>
    <w:rsid w:val="00892991"/>
    <w:rsid w:val="00892E32"/>
    <w:rsid w:val="008939C9"/>
    <w:rsid w:val="0089577E"/>
    <w:rsid w:val="00895E2F"/>
    <w:rsid w:val="00897E9B"/>
    <w:rsid w:val="008A0170"/>
    <w:rsid w:val="008A1A66"/>
    <w:rsid w:val="008A1BF1"/>
    <w:rsid w:val="008A77A0"/>
    <w:rsid w:val="008B080A"/>
    <w:rsid w:val="008B2ACB"/>
    <w:rsid w:val="008B7ADB"/>
    <w:rsid w:val="008B7B50"/>
    <w:rsid w:val="008C06C8"/>
    <w:rsid w:val="008C2243"/>
    <w:rsid w:val="008C2FD4"/>
    <w:rsid w:val="008C3E3C"/>
    <w:rsid w:val="008C73B2"/>
    <w:rsid w:val="008C7C9D"/>
    <w:rsid w:val="008D2A58"/>
    <w:rsid w:val="008D3091"/>
    <w:rsid w:val="008D40E8"/>
    <w:rsid w:val="008D540D"/>
    <w:rsid w:val="008D7D40"/>
    <w:rsid w:val="008E00BE"/>
    <w:rsid w:val="008E142D"/>
    <w:rsid w:val="008E2192"/>
    <w:rsid w:val="008E2EE6"/>
    <w:rsid w:val="008E324F"/>
    <w:rsid w:val="008E338E"/>
    <w:rsid w:val="008E38F5"/>
    <w:rsid w:val="008E4E3F"/>
    <w:rsid w:val="008F03CE"/>
    <w:rsid w:val="008F0D62"/>
    <w:rsid w:val="008F188D"/>
    <w:rsid w:val="008F3BB6"/>
    <w:rsid w:val="008F48DC"/>
    <w:rsid w:val="008F59ED"/>
    <w:rsid w:val="009033EC"/>
    <w:rsid w:val="0090388B"/>
    <w:rsid w:val="00904AC5"/>
    <w:rsid w:val="0091186C"/>
    <w:rsid w:val="00911949"/>
    <w:rsid w:val="009165DD"/>
    <w:rsid w:val="00916B55"/>
    <w:rsid w:val="009174F9"/>
    <w:rsid w:val="00917C45"/>
    <w:rsid w:val="00917CAA"/>
    <w:rsid w:val="00920749"/>
    <w:rsid w:val="0092182C"/>
    <w:rsid w:val="00923E8B"/>
    <w:rsid w:val="00925F2C"/>
    <w:rsid w:val="00925FFC"/>
    <w:rsid w:val="0093240B"/>
    <w:rsid w:val="009325BC"/>
    <w:rsid w:val="009334E1"/>
    <w:rsid w:val="009336E4"/>
    <w:rsid w:val="00935C44"/>
    <w:rsid w:val="00940684"/>
    <w:rsid w:val="00940C10"/>
    <w:rsid w:val="00941DE5"/>
    <w:rsid w:val="00943D67"/>
    <w:rsid w:val="00944B5F"/>
    <w:rsid w:val="00946494"/>
    <w:rsid w:val="00946653"/>
    <w:rsid w:val="00950557"/>
    <w:rsid w:val="00950DC9"/>
    <w:rsid w:val="00954F75"/>
    <w:rsid w:val="0095579D"/>
    <w:rsid w:val="00955D05"/>
    <w:rsid w:val="00956472"/>
    <w:rsid w:val="00956DBB"/>
    <w:rsid w:val="009570B4"/>
    <w:rsid w:val="009657C1"/>
    <w:rsid w:val="0097079E"/>
    <w:rsid w:val="00970933"/>
    <w:rsid w:val="00971083"/>
    <w:rsid w:val="00974C43"/>
    <w:rsid w:val="0098092D"/>
    <w:rsid w:val="00990236"/>
    <w:rsid w:val="0099082C"/>
    <w:rsid w:val="00990AB8"/>
    <w:rsid w:val="00990C75"/>
    <w:rsid w:val="009929E5"/>
    <w:rsid w:val="00992B07"/>
    <w:rsid w:val="009933DD"/>
    <w:rsid w:val="009944F8"/>
    <w:rsid w:val="009944FF"/>
    <w:rsid w:val="00994F31"/>
    <w:rsid w:val="0099508F"/>
    <w:rsid w:val="00996AA9"/>
    <w:rsid w:val="00996F3E"/>
    <w:rsid w:val="00997623"/>
    <w:rsid w:val="009A012A"/>
    <w:rsid w:val="009A0691"/>
    <w:rsid w:val="009A06B9"/>
    <w:rsid w:val="009A19BD"/>
    <w:rsid w:val="009A24F9"/>
    <w:rsid w:val="009A3470"/>
    <w:rsid w:val="009A4810"/>
    <w:rsid w:val="009A4A03"/>
    <w:rsid w:val="009A4B82"/>
    <w:rsid w:val="009A4C5A"/>
    <w:rsid w:val="009A50E6"/>
    <w:rsid w:val="009A5FB6"/>
    <w:rsid w:val="009B0ED4"/>
    <w:rsid w:val="009B1BE8"/>
    <w:rsid w:val="009B2E73"/>
    <w:rsid w:val="009B39E1"/>
    <w:rsid w:val="009B42DC"/>
    <w:rsid w:val="009B5FD8"/>
    <w:rsid w:val="009B65EB"/>
    <w:rsid w:val="009C0947"/>
    <w:rsid w:val="009C12F1"/>
    <w:rsid w:val="009C2E47"/>
    <w:rsid w:val="009C44CD"/>
    <w:rsid w:val="009C7F20"/>
    <w:rsid w:val="009D050B"/>
    <w:rsid w:val="009D4E16"/>
    <w:rsid w:val="009E4F76"/>
    <w:rsid w:val="009E58A6"/>
    <w:rsid w:val="009E79B9"/>
    <w:rsid w:val="009F0B80"/>
    <w:rsid w:val="009F136F"/>
    <w:rsid w:val="009F2A18"/>
    <w:rsid w:val="009F2E84"/>
    <w:rsid w:val="009F3869"/>
    <w:rsid w:val="009F5ECE"/>
    <w:rsid w:val="009F6809"/>
    <w:rsid w:val="00A02C84"/>
    <w:rsid w:val="00A052E7"/>
    <w:rsid w:val="00A07D35"/>
    <w:rsid w:val="00A105C1"/>
    <w:rsid w:val="00A105DE"/>
    <w:rsid w:val="00A110E8"/>
    <w:rsid w:val="00A117E8"/>
    <w:rsid w:val="00A1298E"/>
    <w:rsid w:val="00A12CDF"/>
    <w:rsid w:val="00A1407E"/>
    <w:rsid w:val="00A14A0D"/>
    <w:rsid w:val="00A20A31"/>
    <w:rsid w:val="00A23FB3"/>
    <w:rsid w:val="00A241FF"/>
    <w:rsid w:val="00A250C5"/>
    <w:rsid w:val="00A25ABA"/>
    <w:rsid w:val="00A31F66"/>
    <w:rsid w:val="00A330E5"/>
    <w:rsid w:val="00A35102"/>
    <w:rsid w:val="00A35F77"/>
    <w:rsid w:val="00A36BCB"/>
    <w:rsid w:val="00A36C45"/>
    <w:rsid w:val="00A400A3"/>
    <w:rsid w:val="00A40282"/>
    <w:rsid w:val="00A420C0"/>
    <w:rsid w:val="00A45198"/>
    <w:rsid w:val="00A45203"/>
    <w:rsid w:val="00A46689"/>
    <w:rsid w:val="00A4668A"/>
    <w:rsid w:val="00A46F45"/>
    <w:rsid w:val="00A506D0"/>
    <w:rsid w:val="00A533D0"/>
    <w:rsid w:val="00A54A65"/>
    <w:rsid w:val="00A56782"/>
    <w:rsid w:val="00A60DE7"/>
    <w:rsid w:val="00A61B0A"/>
    <w:rsid w:val="00A61E61"/>
    <w:rsid w:val="00A621BE"/>
    <w:rsid w:val="00A64CBD"/>
    <w:rsid w:val="00A7298F"/>
    <w:rsid w:val="00A72FD1"/>
    <w:rsid w:val="00A76644"/>
    <w:rsid w:val="00A76A93"/>
    <w:rsid w:val="00A77457"/>
    <w:rsid w:val="00A83205"/>
    <w:rsid w:val="00A85279"/>
    <w:rsid w:val="00A85F84"/>
    <w:rsid w:val="00A86150"/>
    <w:rsid w:val="00A93C11"/>
    <w:rsid w:val="00A93EBF"/>
    <w:rsid w:val="00A96BA1"/>
    <w:rsid w:val="00A97680"/>
    <w:rsid w:val="00A97DA9"/>
    <w:rsid w:val="00AA076E"/>
    <w:rsid w:val="00AA15C8"/>
    <w:rsid w:val="00AA3F2B"/>
    <w:rsid w:val="00AA6B6F"/>
    <w:rsid w:val="00AA7179"/>
    <w:rsid w:val="00AB0689"/>
    <w:rsid w:val="00AB0EB0"/>
    <w:rsid w:val="00AB1B76"/>
    <w:rsid w:val="00AB3E84"/>
    <w:rsid w:val="00AB5028"/>
    <w:rsid w:val="00AB6047"/>
    <w:rsid w:val="00AB68D3"/>
    <w:rsid w:val="00AB6C8C"/>
    <w:rsid w:val="00AB7278"/>
    <w:rsid w:val="00AB766C"/>
    <w:rsid w:val="00AC1F7A"/>
    <w:rsid w:val="00AC42BD"/>
    <w:rsid w:val="00AC48F9"/>
    <w:rsid w:val="00AC74BD"/>
    <w:rsid w:val="00AD57F9"/>
    <w:rsid w:val="00AE2D78"/>
    <w:rsid w:val="00AE3BC3"/>
    <w:rsid w:val="00AE59DD"/>
    <w:rsid w:val="00AE5ACB"/>
    <w:rsid w:val="00AE77F8"/>
    <w:rsid w:val="00AF4A83"/>
    <w:rsid w:val="00AF5085"/>
    <w:rsid w:val="00AF6801"/>
    <w:rsid w:val="00B02328"/>
    <w:rsid w:val="00B0279A"/>
    <w:rsid w:val="00B04118"/>
    <w:rsid w:val="00B05958"/>
    <w:rsid w:val="00B05F75"/>
    <w:rsid w:val="00B06D88"/>
    <w:rsid w:val="00B07EC5"/>
    <w:rsid w:val="00B11BF0"/>
    <w:rsid w:val="00B12939"/>
    <w:rsid w:val="00B12E60"/>
    <w:rsid w:val="00B14860"/>
    <w:rsid w:val="00B1637C"/>
    <w:rsid w:val="00B20B36"/>
    <w:rsid w:val="00B20E85"/>
    <w:rsid w:val="00B21275"/>
    <w:rsid w:val="00B22931"/>
    <w:rsid w:val="00B22D48"/>
    <w:rsid w:val="00B233DA"/>
    <w:rsid w:val="00B23915"/>
    <w:rsid w:val="00B23B4D"/>
    <w:rsid w:val="00B2762C"/>
    <w:rsid w:val="00B27DB6"/>
    <w:rsid w:val="00B311F7"/>
    <w:rsid w:val="00B313B0"/>
    <w:rsid w:val="00B3313E"/>
    <w:rsid w:val="00B34A2B"/>
    <w:rsid w:val="00B362F1"/>
    <w:rsid w:val="00B37A88"/>
    <w:rsid w:val="00B41291"/>
    <w:rsid w:val="00B4188F"/>
    <w:rsid w:val="00B423AC"/>
    <w:rsid w:val="00B4303F"/>
    <w:rsid w:val="00B442DB"/>
    <w:rsid w:val="00B453C4"/>
    <w:rsid w:val="00B47ABA"/>
    <w:rsid w:val="00B47D5E"/>
    <w:rsid w:val="00B50A6E"/>
    <w:rsid w:val="00B52068"/>
    <w:rsid w:val="00B52D8E"/>
    <w:rsid w:val="00B53C79"/>
    <w:rsid w:val="00B54D14"/>
    <w:rsid w:val="00B5554A"/>
    <w:rsid w:val="00B57977"/>
    <w:rsid w:val="00B57D14"/>
    <w:rsid w:val="00B57E29"/>
    <w:rsid w:val="00B60217"/>
    <w:rsid w:val="00B61239"/>
    <w:rsid w:val="00B64528"/>
    <w:rsid w:val="00B661C7"/>
    <w:rsid w:val="00B66592"/>
    <w:rsid w:val="00B721E9"/>
    <w:rsid w:val="00B72F45"/>
    <w:rsid w:val="00B75173"/>
    <w:rsid w:val="00B80D8D"/>
    <w:rsid w:val="00B817E2"/>
    <w:rsid w:val="00B8323F"/>
    <w:rsid w:val="00B87A06"/>
    <w:rsid w:val="00B91E34"/>
    <w:rsid w:val="00B92EA1"/>
    <w:rsid w:val="00B92F54"/>
    <w:rsid w:val="00B93487"/>
    <w:rsid w:val="00B94231"/>
    <w:rsid w:val="00B9466A"/>
    <w:rsid w:val="00B95B78"/>
    <w:rsid w:val="00B961CA"/>
    <w:rsid w:val="00B96BE7"/>
    <w:rsid w:val="00B97052"/>
    <w:rsid w:val="00BA0616"/>
    <w:rsid w:val="00BA0F97"/>
    <w:rsid w:val="00BA7684"/>
    <w:rsid w:val="00BA7835"/>
    <w:rsid w:val="00BA7FB5"/>
    <w:rsid w:val="00BB139E"/>
    <w:rsid w:val="00BB228D"/>
    <w:rsid w:val="00BB3E30"/>
    <w:rsid w:val="00BB7021"/>
    <w:rsid w:val="00BB7635"/>
    <w:rsid w:val="00BB7DC7"/>
    <w:rsid w:val="00BC08C1"/>
    <w:rsid w:val="00BC15C1"/>
    <w:rsid w:val="00BC25C0"/>
    <w:rsid w:val="00BC2F37"/>
    <w:rsid w:val="00BC7D48"/>
    <w:rsid w:val="00BD1048"/>
    <w:rsid w:val="00BD116E"/>
    <w:rsid w:val="00BD1904"/>
    <w:rsid w:val="00BD384F"/>
    <w:rsid w:val="00BD4ED3"/>
    <w:rsid w:val="00BD6BA2"/>
    <w:rsid w:val="00BD6BC2"/>
    <w:rsid w:val="00BE00A0"/>
    <w:rsid w:val="00BE334D"/>
    <w:rsid w:val="00BE3E7B"/>
    <w:rsid w:val="00BE45C8"/>
    <w:rsid w:val="00BE5CA0"/>
    <w:rsid w:val="00BE677F"/>
    <w:rsid w:val="00BF0948"/>
    <w:rsid w:val="00BF3B0D"/>
    <w:rsid w:val="00BF4DCB"/>
    <w:rsid w:val="00BF5371"/>
    <w:rsid w:val="00BF5CF2"/>
    <w:rsid w:val="00BF71E6"/>
    <w:rsid w:val="00C00C00"/>
    <w:rsid w:val="00C0204E"/>
    <w:rsid w:val="00C048EF"/>
    <w:rsid w:val="00C071BF"/>
    <w:rsid w:val="00C07A9B"/>
    <w:rsid w:val="00C07D66"/>
    <w:rsid w:val="00C111C6"/>
    <w:rsid w:val="00C11A65"/>
    <w:rsid w:val="00C11E40"/>
    <w:rsid w:val="00C14C52"/>
    <w:rsid w:val="00C172ED"/>
    <w:rsid w:val="00C1735A"/>
    <w:rsid w:val="00C22087"/>
    <w:rsid w:val="00C24594"/>
    <w:rsid w:val="00C24F2A"/>
    <w:rsid w:val="00C27FD0"/>
    <w:rsid w:val="00C321F4"/>
    <w:rsid w:val="00C32CD7"/>
    <w:rsid w:val="00C340E6"/>
    <w:rsid w:val="00C341D6"/>
    <w:rsid w:val="00C34A58"/>
    <w:rsid w:val="00C34A7E"/>
    <w:rsid w:val="00C36147"/>
    <w:rsid w:val="00C361D7"/>
    <w:rsid w:val="00C40BA6"/>
    <w:rsid w:val="00C40CE2"/>
    <w:rsid w:val="00C453FE"/>
    <w:rsid w:val="00C458A1"/>
    <w:rsid w:val="00C45DFE"/>
    <w:rsid w:val="00C46F10"/>
    <w:rsid w:val="00C50007"/>
    <w:rsid w:val="00C535E4"/>
    <w:rsid w:val="00C54F46"/>
    <w:rsid w:val="00C57EAE"/>
    <w:rsid w:val="00C60932"/>
    <w:rsid w:val="00C65610"/>
    <w:rsid w:val="00C6623C"/>
    <w:rsid w:val="00C7330D"/>
    <w:rsid w:val="00C738ED"/>
    <w:rsid w:val="00C75159"/>
    <w:rsid w:val="00C75BEE"/>
    <w:rsid w:val="00C76894"/>
    <w:rsid w:val="00C76D8B"/>
    <w:rsid w:val="00C77F61"/>
    <w:rsid w:val="00C80699"/>
    <w:rsid w:val="00C807CF"/>
    <w:rsid w:val="00C8236D"/>
    <w:rsid w:val="00C825D3"/>
    <w:rsid w:val="00C82E40"/>
    <w:rsid w:val="00C86546"/>
    <w:rsid w:val="00C86842"/>
    <w:rsid w:val="00C90192"/>
    <w:rsid w:val="00C92BF8"/>
    <w:rsid w:val="00C95DB4"/>
    <w:rsid w:val="00C96E3C"/>
    <w:rsid w:val="00C97423"/>
    <w:rsid w:val="00CA166F"/>
    <w:rsid w:val="00CA19F5"/>
    <w:rsid w:val="00CA31A8"/>
    <w:rsid w:val="00CA31FD"/>
    <w:rsid w:val="00CA57AB"/>
    <w:rsid w:val="00CA75AF"/>
    <w:rsid w:val="00CB1B12"/>
    <w:rsid w:val="00CB3F99"/>
    <w:rsid w:val="00CB4AD3"/>
    <w:rsid w:val="00CB6BB7"/>
    <w:rsid w:val="00CB765E"/>
    <w:rsid w:val="00CC0F0B"/>
    <w:rsid w:val="00CC1C5D"/>
    <w:rsid w:val="00CC263A"/>
    <w:rsid w:val="00CC5714"/>
    <w:rsid w:val="00CC5A67"/>
    <w:rsid w:val="00CD1F93"/>
    <w:rsid w:val="00CD3C43"/>
    <w:rsid w:val="00CD49D1"/>
    <w:rsid w:val="00CE0C2F"/>
    <w:rsid w:val="00CE18E8"/>
    <w:rsid w:val="00CE3025"/>
    <w:rsid w:val="00CE3867"/>
    <w:rsid w:val="00CE3A06"/>
    <w:rsid w:val="00CE4A58"/>
    <w:rsid w:val="00CE663B"/>
    <w:rsid w:val="00CE688E"/>
    <w:rsid w:val="00CE75EF"/>
    <w:rsid w:val="00CF12CE"/>
    <w:rsid w:val="00CF2427"/>
    <w:rsid w:val="00CF349D"/>
    <w:rsid w:val="00CF3595"/>
    <w:rsid w:val="00CF60DF"/>
    <w:rsid w:val="00CF6247"/>
    <w:rsid w:val="00D000F4"/>
    <w:rsid w:val="00D020AD"/>
    <w:rsid w:val="00D02FCD"/>
    <w:rsid w:val="00D03B86"/>
    <w:rsid w:val="00D03EB7"/>
    <w:rsid w:val="00D067F0"/>
    <w:rsid w:val="00D10EBF"/>
    <w:rsid w:val="00D13296"/>
    <w:rsid w:val="00D13756"/>
    <w:rsid w:val="00D13831"/>
    <w:rsid w:val="00D146FF"/>
    <w:rsid w:val="00D21474"/>
    <w:rsid w:val="00D229EB"/>
    <w:rsid w:val="00D23406"/>
    <w:rsid w:val="00D23F8C"/>
    <w:rsid w:val="00D2402B"/>
    <w:rsid w:val="00D24063"/>
    <w:rsid w:val="00D2441E"/>
    <w:rsid w:val="00D24950"/>
    <w:rsid w:val="00D3060E"/>
    <w:rsid w:val="00D30FA3"/>
    <w:rsid w:val="00D31011"/>
    <w:rsid w:val="00D31074"/>
    <w:rsid w:val="00D34268"/>
    <w:rsid w:val="00D36651"/>
    <w:rsid w:val="00D36A96"/>
    <w:rsid w:val="00D379D2"/>
    <w:rsid w:val="00D4027C"/>
    <w:rsid w:val="00D407EF"/>
    <w:rsid w:val="00D42025"/>
    <w:rsid w:val="00D43016"/>
    <w:rsid w:val="00D4418E"/>
    <w:rsid w:val="00D44927"/>
    <w:rsid w:val="00D44DC0"/>
    <w:rsid w:val="00D45051"/>
    <w:rsid w:val="00D51775"/>
    <w:rsid w:val="00D52135"/>
    <w:rsid w:val="00D52545"/>
    <w:rsid w:val="00D527F0"/>
    <w:rsid w:val="00D5309A"/>
    <w:rsid w:val="00D53BC0"/>
    <w:rsid w:val="00D54366"/>
    <w:rsid w:val="00D60936"/>
    <w:rsid w:val="00D61267"/>
    <w:rsid w:val="00D63AFC"/>
    <w:rsid w:val="00D653A4"/>
    <w:rsid w:val="00D6627A"/>
    <w:rsid w:val="00D667DF"/>
    <w:rsid w:val="00D66C34"/>
    <w:rsid w:val="00D70D8D"/>
    <w:rsid w:val="00D7294D"/>
    <w:rsid w:val="00D73214"/>
    <w:rsid w:val="00D754C0"/>
    <w:rsid w:val="00D75A75"/>
    <w:rsid w:val="00D76424"/>
    <w:rsid w:val="00D80301"/>
    <w:rsid w:val="00D807CC"/>
    <w:rsid w:val="00D8497E"/>
    <w:rsid w:val="00D874DE"/>
    <w:rsid w:val="00D87B12"/>
    <w:rsid w:val="00D906FE"/>
    <w:rsid w:val="00D90974"/>
    <w:rsid w:val="00D90CCC"/>
    <w:rsid w:val="00D94380"/>
    <w:rsid w:val="00D94AEA"/>
    <w:rsid w:val="00D94EE1"/>
    <w:rsid w:val="00D96D90"/>
    <w:rsid w:val="00D96E93"/>
    <w:rsid w:val="00D96FB6"/>
    <w:rsid w:val="00DA21A4"/>
    <w:rsid w:val="00DA314B"/>
    <w:rsid w:val="00DA458D"/>
    <w:rsid w:val="00DA4D05"/>
    <w:rsid w:val="00DA6952"/>
    <w:rsid w:val="00DA6E9A"/>
    <w:rsid w:val="00DB0CF3"/>
    <w:rsid w:val="00DB1219"/>
    <w:rsid w:val="00DB35DE"/>
    <w:rsid w:val="00DB4FE0"/>
    <w:rsid w:val="00DB5C4A"/>
    <w:rsid w:val="00DB64CD"/>
    <w:rsid w:val="00DC0331"/>
    <w:rsid w:val="00DC17F7"/>
    <w:rsid w:val="00DC2192"/>
    <w:rsid w:val="00DC2ADE"/>
    <w:rsid w:val="00DC33DA"/>
    <w:rsid w:val="00DC3FF1"/>
    <w:rsid w:val="00DC585E"/>
    <w:rsid w:val="00DC5E18"/>
    <w:rsid w:val="00DD2B87"/>
    <w:rsid w:val="00DD2BF9"/>
    <w:rsid w:val="00DD2FB5"/>
    <w:rsid w:val="00DD5273"/>
    <w:rsid w:val="00DD7FB9"/>
    <w:rsid w:val="00DE0CA2"/>
    <w:rsid w:val="00DE134D"/>
    <w:rsid w:val="00DE3E06"/>
    <w:rsid w:val="00DE406E"/>
    <w:rsid w:val="00DE454F"/>
    <w:rsid w:val="00DE742A"/>
    <w:rsid w:val="00DF1A75"/>
    <w:rsid w:val="00DF32EF"/>
    <w:rsid w:val="00DF3EA2"/>
    <w:rsid w:val="00DF4DDB"/>
    <w:rsid w:val="00DF5D09"/>
    <w:rsid w:val="00DF729A"/>
    <w:rsid w:val="00E00797"/>
    <w:rsid w:val="00E011DE"/>
    <w:rsid w:val="00E0138E"/>
    <w:rsid w:val="00E04001"/>
    <w:rsid w:val="00E064EA"/>
    <w:rsid w:val="00E066FD"/>
    <w:rsid w:val="00E10AAC"/>
    <w:rsid w:val="00E13601"/>
    <w:rsid w:val="00E145B7"/>
    <w:rsid w:val="00E1519D"/>
    <w:rsid w:val="00E15E53"/>
    <w:rsid w:val="00E169BA"/>
    <w:rsid w:val="00E17EAA"/>
    <w:rsid w:val="00E20F94"/>
    <w:rsid w:val="00E20F9D"/>
    <w:rsid w:val="00E22B05"/>
    <w:rsid w:val="00E23782"/>
    <w:rsid w:val="00E25FDF"/>
    <w:rsid w:val="00E306B2"/>
    <w:rsid w:val="00E3243C"/>
    <w:rsid w:val="00E32D84"/>
    <w:rsid w:val="00E3416F"/>
    <w:rsid w:val="00E34546"/>
    <w:rsid w:val="00E34766"/>
    <w:rsid w:val="00E36F42"/>
    <w:rsid w:val="00E37D7D"/>
    <w:rsid w:val="00E37D80"/>
    <w:rsid w:val="00E403C2"/>
    <w:rsid w:val="00E410EC"/>
    <w:rsid w:val="00E41C4A"/>
    <w:rsid w:val="00E420A9"/>
    <w:rsid w:val="00E4225B"/>
    <w:rsid w:val="00E426EC"/>
    <w:rsid w:val="00E429BE"/>
    <w:rsid w:val="00E4604D"/>
    <w:rsid w:val="00E50535"/>
    <w:rsid w:val="00E50D55"/>
    <w:rsid w:val="00E52729"/>
    <w:rsid w:val="00E53FED"/>
    <w:rsid w:val="00E55299"/>
    <w:rsid w:val="00E55894"/>
    <w:rsid w:val="00E560A1"/>
    <w:rsid w:val="00E56584"/>
    <w:rsid w:val="00E57599"/>
    <w:rsid w:val="00E602D7"/>
    <w:rsid w:val="00E61051"/>
    <w:rsid w:val="00E63FF9"/>
    <w:rsid w:val="00E662CB"/>
    <w:rsid w:val="00E6705A"/>
    <w:rsid w:val="00E70FDD"/>
    <w:rsid w:val="00E739A9"/>
    <w:rsid w:val="00E73A9E"/>
    <w:rsid w:val="00E73BAC"/>
    <w:rsid w:val="00E73BAE"/>
    <w:rsid w:val="00E748EA"/>
    <w:rsid w:val="00E7593A"/>
    <w:rsid w:val="00E8018C"/>
    <w:rsid w:val="00E85FDE"/>
    <w:rsid w:val="00E8604A"/>
    <w:rsid w:val="00E861D8"/>
    <w:rsid w:val="00E87768"/>
    <w:rsid w:val="00E902E6"/>
    <w:rsid w:val="00E92BFB"/>
    <w:rsid w:val="00E92C10"/>
    <w:rsid w:val="00E94EB3"/>
    <w:rsid w:val="00E95137"/>
    <w:rsid w:val="00E9770B"/>
    <w:rsid w:val="00EA1B0B"/>
    <w:rsid w:val="00EA6100"/>
    <w:rsid w:val="00EA69C2"/>
    <w:rsid w:val="00EA7471"/>
    <w:rsid w:val="00EA7494"/>
    <w:rsid w:val="00EB05B9"/>
    <w:rsid w:val="00EB2BF6"/>
    <w:rsid w:val="00EB51A3"/>
    <w:rsid w:val="00EB76BF"/>
    <w:rsid w:val="00EC46B5"/>
    <w:rsid w:val="00EC4C8D"/>
    <w:rsid w:val="00EC5564"/>
    <w:rsid w:val="00EC5AA5"/>
    <w:rsid w:val="00EC7243"/>
    <w:rsid w:val="00EC7440"/>
    <w:rsid w:val="00ED0CAC"/>
    <w:rsid w:val="00ED10A0"/>
    <w:rsid w:val="00ED1C71"/>
    <w:rsid w:val="00ED7529"/>
    <w:rsid w:val="00EE143C"/>
    <w:rsid w:val="00EE5AF4"/>
    <w:rsid w:val="00EE5C67"/>
    <w:rsid w:val="00EE6BA4"/>
    <w:rsid w:val="00EE6D7A"/>
    <w:rsid w:val="00EF1366"/>
    <w:rsid w:val="00EF4C2D"/>
    <w:rsid w:val="00EF54AE"/>
    <w:rsid w:val="00EF5533"/>
    <w:rsid w:val="00EF71B4"/>
    <w:rsid w:val="00F00920"/>
    <w:rsid w:val="00F02398"/>
    <w:rsid w:val="00F07223"/>
    <w:rsid w:val="00F1067D"/>
    <w:rsid w:val="00F1177B"/>
    <w:rsid w:val="00F1200A"/>
    <w:rsid w:val="00F13741"/>
    <w:rsid w:val="00F14EBA"/>
    <w:rsid w:val="00F177A7"/>
    <w:rsid w:val="00F2083F"/>
    <w:rsid w:val="00F215E5"/>
    <w:rsid w:val="00F228FD"/>
    <w:rsid w:val="00F2302A"/>
    <w:rsid w:val="00F2394A"/>
    <w:rsid w:val="00F23CD6"/>
    <w:rsid w:val="00F317DD"/>
    <w:rsid w:val="00F32ABF"/>
    <w:rsid w:val="00F33652"/>
    <w:rsid w:val="00F343D4"/>
    <w:rsid w:val="00F3540A"/>
    <w:rsid w:val="00F3686C"/>
    <w:rsid w:val="00F40944"/>
    <w:rsid w:val="00F40E79"/>
    <w:rsid w:val="00F41717"/>
    <w:rsid w:val="00F45E86"/>
    <w:rsid w:val="00F460DF"/>
    <w:rsid w:val="00F46374"/>
    <w:rsid w:val="00F4659E"/>
    <w:rsid w:val="00F505C3"/>
    <w:rsid w:val="00F50E73"/>
    <w:rsid w:val="00F51BF7"/>
    <w:rsid w:val="00F525CF"/>
    <w:rsid w:val="00F52634"/>
    <w:rsid w:val="00F5351E"/>
    <w:rsid w:val="00F5389C"/>
    <w:rsid w:val="00F552A3"/>
    <w:rsid w:val="00F561D0"/>
    <w:rsid w:val="00F6289F"/>
    <w:rsid w:val="00F64ED4"/>
    <w:rsid w:val="00F65B2B"/>
    <w:rsid w:val="00F65C48"/>
    <w:rsid w:val="00F67FAF"/>
    <w:rsid w:val="00F70367"/>
    <w:rsid w:val="00F75681"/>
    <w:rsid w:val="00F756E7"/>
    <w:rsid w:val="00F7581A"/>
    <w:rsid w:val="00F8047C"/>
    <w:rsid w:val="00F81F7B"/>
    <w:rsid w:val="00F85949"/>
    <w:rsid w:val="00F85BF8"/>
    <w:rsid w:val="00F878B4"/>
    <w:rsid w:val="00F905F8"/>
    <w:rsid w:val="00F93EB8"/>
    <w:rsid w:val="00F95F15"/>
    <w:rsid w:val="00F968BB"/>
    <w:rsid w:val="00FA0AB2"/>
    <w:rsid w:val="00FA138B"/>
    <w:rsid w:val="00FA2C96"/>
    <w:rsid w:val="00FA5C67"/>
    <w:rsid w:val="00FA78F3"/>
    <w:rsid w:val="00FB0167"/>
    <w:rsid w:val="00FB0CBF"/>
    <w:rsid w:val="00FB0E9A"/>
    <w:rsid w:val="00FB0EC1"/>
    <w:rsid w:val="00FB268E"/>
    <w:rsid w:val="00FB3F60"/>
    <w:rsid w:val="00FB7D78"/>
    <w:rsid w:val="00FC0041"/>
    <w:rsid w:val="00FC0EDD"/>
    <w:rsid w:val="00FC140D"/>
    <w:rsid w:val="00FC28C8"/>
    <w:rsid w:val="00FC305B"/>
    <w:rsid w:val="00FC3963"/>
    <w:rsid w:val="00FC39F4"/>
    <w:rsid w:val="00FC5CD6"/>
    <w:rsid w:val="00FC5F14"/>
    <w:rsid w:val="00FD1B6D"/>
    <w:rsid w:val="00FD1B74"/>
    <w:rsid w:val="00FD3B03"/>
    <w:rsid w:val="00FD578C"/>
    <w:rsid w:val="00FD6E10"/>
    <w:rsid w:val="00FD7FB5"/>
    <w:rsid w:val="00FE0147"/>
    <w:rsid w:val="00FE02A3"/>
    <w:rsid w:val="00FE047A"/>
    <w:rsid w:val="00FE0804"/>
    <w:rsid w:val="00FE1206"/>
    <w:rsid w:val="00FE2653"/>
    <w:rsid w:val="00FE309B"/>
    <w:rsid w:val="00FE3A22"/>
    <w:rsid w:val="00FE3CDA"/>
    <w:rsid w:val="00FE3D41"/>
    <w:rsid w:val="00FE3DAD"/>
    <w:rsid w:val="00FE5DF5"/>
    <w:rsid w:val="00FE7B65"/>
    <w:rsid w:val="00FF06E6"/>
    <w:rsid w:val="00FF4AEC"/>
    <w:rsid w:val="00FF5AEF"/>
    <w:rsid w:val="00FF5C13"/>
    <w:rsid w:val="00FF6ECB"/>
    <w:rsid w:val="00FF6F9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C71"/>
    <w:rPr>
      <w:rFonts w:ascii="Times New Roman" w:eastAsia="MS Mincho" w:hAnsi="Times New Roman"/>
      <w:sz w:val="24"/>
      <w:szCs w:val="24"/>
      <w:lang w:eastAsia="ja-JP"/>
    </w:rPr>
  </w:style>
  <w:style w:type="paragraph" w:styleId="Heading1">
    <w:name w:val="heading 1"/>
    <w:basedOn w:val="Normal"/>
    <w:link w:val="Heading1Char"/>
    <w:uiPriority w:val="99"/>
    <w:qFormat/>
    <w:rsid w:val="00675C7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9"/>
    <w:qFormat/>
    <w:rsid w:val="00675C71"/>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5C71"/>
    <w:rPr>
      <w:rFonts w:ascii="Times New Roman" w:eastAsia="MS Mincho" w:hAnsi="Times New Roman" w:cs="Times New Roman"/>
      <w:b/>
      <w:bCs/>
      <w:kern w:val="36"/>
      <w:sz w:val="48"/>
      <w:szCs w:val="48"/>
      <w:lang w:eastAsia="ja-JP"/>
    </w:rPr>
  </w:style>
  <w:style w:type="character" w:customStyle="1" w:styleId="Heading3Char">
    <w:name w:val="Heading 3 Char"/>
    <w:basedOn w:val="DefaultParagraphFont"/>
    <w:link w:val="Heading3"/>
    <w:uiPriority w:val="99"/>
    <w:locked/>
    <w:rsid w:val="00675C71"/>
    <w:rPr>
      <w:rFonts w:ascii="Arial" w:eastAsia="MS Mincho" w:hAnsi="Arial" w:cs="Arial"/>
      <w:b/>
      <w:bCs/>
      <w:sz w:val="26"/>
      <w:szCs w:val="26"/>
      <w:lang w:eastAsia="ja-JP"/>
    </w:rPr>
  </w:style>
  <w:style w:type="paragraph" w:styleId="EnvelopeReturn">
    <w:name w:val="envelope return"/>
    <w:basedOn w:val="Normal"/>
    <w:uiPriority w:val="99"/>
    <w:semiHidden/>
    <w:rsid w:val="009A4A03"/>
    <w:rPr>
      <w:rFonts w:eastAsia="Times New Roman"/>
    </w:rPr>
  </w:style>
  <w:style w:type="paragraph" w:styleId="EnvelopeAddress">
    <w:name w:val="envelope address"/>
    <w:basedOn w:val="Normal"/>
    <w:uiPriority w:val="99"/>
    <w:semiHidden/>
    <w:rsid w:val="009A4A03"/>
    <w:pPr>
      <w:framePr w:w="7920" w:h="1980" w:hRule="exact" w:hSpace="180" w:wrap="auto" w:hAnchor="page" w:xAlign="center" w:yAlign="bottom"/>
      <w:ind w:left="2880"/>
    </w:pPr>
    <w:rPr>
      <w:rFonts w:eastAsia="Times New Roman"/>
    </w:rPr>
  </w:style>
  <w:style w:type="paragraph" w:styleId="NoSpacing">
    <w:name w:val="No Spacing"/>
    <w:basedOn w:val="Normal"/>
    <w:link w:val="NoSpacingChar"/>
    <w:uiPriority w:val="99"/>
    <w:qFormat/>
    <w:rsid w:val="0079734F"/>
    <w:pPr>
      <w:jc w:val="both"/>
    </w:pPr>
  </w:style>
  <w:style w:type="character" w:customStyle="1" w:styleId="NoSpacingChar">
    <w:name w:val="No Spacing Char"/>
    <w:basedOn w:val="DefaultParagraphFont"/>
    <w:link w:val="NoSpacing"/>
    <w:uiPriority w:val="99"/>
    <w:locked/>
    <w:rsid w:val="0079734F"/>
    <w:rPr>
      <w:rFonts w:ascii="Arial" w:hAnsi="Arial" w:cs="Times New Roman"/>
      <w:sz w:val="20"/>
      <w:szCs w:val="20"/>
    </w:rPr>
  </w:style>
  <w:style w:type="paragraph" w:styleId="Date">
    <w:name w:val="Date"/>
    <w:basedOn w:val="Normal"/>
    <w:next w:val="Normal"/>
    <w:link w:val="DateChar"/>
    <w:uiPriority w:val="99"/>
    <w:rsid w:val="00675C71"/>
  </w:style>
  <w:style w:type="character" w:customStyle="1" w:styleId="DateChar">
    <w:name w:val="Date Char"/>
    <w:basedOn w:val="DefaultParagraphFont"/>
    <w:link w:val="Date"/>
    <w:uiPriority w:val="99"/>
    <w:locked/>
    <w:rsid w:val="00675C71"/>
    <w:rPr>
      <w:rFonts w:ascii="Times New Roman" w:eastAsia="MS Mincho" w:hAnsi="Times New Roman" w:cs="Times New Roman"/>
      <w:sz w:val="24"/>
      <w:szCs w:val="24"/>
      <w:lang w:eastAsia="ja-JP"/>
    </w:rPr>
  </w:style>
  <w:style w:type="character" w:styleId="Strong">
    <w:name w:val="Strong"/>
    <w:basedOn w:val="DefaultParagraphFont"/>
    <w:uiPriority w:val="99"/>
    <w:qFormat/>
    <w:rsid w:val="00675C71"/>
    <w:rPr>
      <w:rFonts w:cs="Times New Roman"/>
      <w:b/>
    </w:rPr>
  </w:style>
  <w:style w:type="paragraph" w:styleId="NormalWeb">
    <w:name w:val="Normal (Web)"/>
    <w:basedOn w:val="Normal"/>
    <w:uiPriority w:val="99"/>
    <w:rsid w:val="00675C71"/>
    <w:pPr>
      <w:spacing w:before="100" w:beforeAutospacing="1" w:after="100" w:afterAutospacing="1"/>
    </w:pPr>
  </w:style>
  <w:style w:type="character" w:styleId="Hyperlink">
    <w:name w:val="Hyperlink"/>
    <w:basedOn w:val="DefaultParagraphFont"/>
    <w:uiPriority w:val="99"/>
    <w:rsid w:val="00675C71"/>
    <w:rPr>
      <w:rFonts w:cs="Times New Roman"/>
      <w:color w:val="0000FF"/>
      <w:u w:val="single"/>
    </w:rPr>
  </w:style>
  <w:style w:type="character" w:styleId="Emphasis">
    <w:name w:val="Emphasis"/>
    <w:basedOn w:val="DefaultParagraphFont"/>
    <w:uiPriority w:val="99"/>
    <w:qFormat/>
    <w:rsid w:val="00675C71"/>
    <w:rPr>
      <w:rFonts w:cs="Times New Roman"/>
      <w:i/>
    </w:rPr>
  </w:style>
  <w:style w:type="paragraph" w:styleId="Footer">
    <w:name w:val="footer"/>
    <w:basedOn w:val="Normal"/>
    <w:link w:val="FooterChar"/>
    <w:uiPriority w:val="99"/>
    <w:rsid w:val="00675C71"/>
    <w:pPr>
      <w:tabs>
        <w:tab w:val="center" w:pos="4320"/>
        <w:tab w:val="right" w:pos="8640"/>
      </w:tabs>
    </w:pPr>
  </w:style>
  <w:style w:type="character" w:customStyle="1" w:styleId="FooterChar">
    <w:name w:val="Footer Char"/>
    <w:basedOn w:val="DefaultParagraphFont"/>
    <w:link w:val="Footer"/>
    <w:uiPriority w:val="99"/>
    <w:locked/>
    <w:rsid w:val="00675C71"/>
    <w:rPr>
      <w:rFonts w:ascii="Times New Roman" w:eastAsia="MS Mincho" w:hAnsi="Times New Roman" w:cs="Times New Roman"/>
      <w:sz w:val="24"/>
      <w:szCs w:val="24"/>
      <w:lang w:eastAsia="ja-JP"/>
    </w:rPr>
  </w:style>
  <w:style w:type="character" w:styleId="PageNumber">
    <w:name w:val="page number"/>
    <w:basedOn w:val="DefaultParagraphFont"/>
    <w:uiPriority w:val="99"/>
    <w:rsid w:val="00675C71"/>
    <w:rPr>
      <w:rFonts w:cs="Times New Roman"/>
    </w:rPr>
  </w:style>
  <w:style w:type="paragraph" w:styleId="BalloonText">
    <w:name w:val="Balloon Text"/>
    <w:basedOn w:val="Normal"/>
    <w:link w:val="BalloonTextChar"/>
    <w:uiPriority w:val="99"/>
    <w:semiHidden/>
    <w:rsid w:val="00675C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5C71"/>
    <w:rPr>
      <w:rFonts w:ascii="Tahoma" w:eastAsia="MS Mincho"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divs>
    <w:div w:id="773788941">
      <w:marLeft w:val="0"/>
      <w:marRight w:val="0"/>
      <w:marTop w:val="0"/>
      <w:marBottom w:val="0"/>
      <w:divBdr>
        <w:top w:val="none" w:sz="0" w:space="0" w:color="auto"/>
        <w:left w:val="none" w:sz="0" w:space="0" w:color="auto"/>
        <w:bottom w:val="none" w:sz="0" w:space="0" w:color="auto"/>
        <w:right w:val="none" w:sz="0" w:space="0" w:color="auto"/>
      </w:divBdr>
    </w:div>
    <w:div w:id="773788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mailto:jimmettler63@gmail.com"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mailto:gvik@vikconstructionconpany.com" TargetMode="External"/><Relationship Id="rId42"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hyperlink" Target="mailto:rexstarr@yahoo.com" TargetMode="External"/><Relationship Id="rId38" Type="http://schemas.openxmlformats.org/officeDocument/2006/relationships/hyperlink" Target="mailto:klmcpa.meyers@gmai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s://www.shelterboxusa.org/donate/"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mailto:karen@eugenehomeshow.com" TargetMode="External"/><Relationship Id="rId37" Type="http://schemas.openxmlformats.org/officeDocument/2006/relationships/hyperlink" Target="mailto:haroldf@wildish.com" TargetMode="Externa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issuu.com/shelterboxusa/docs/shelterboxusa_2017report_-_online" TargetMode="External"/><Relationship Id="rId28" Type="http://schemas.openxmlformats.org/officeDocument/2006/relationships/hyperlink" Target="mailto:haroldf@wildish.com" TargetMode="External"/><Relationship Id="rId36" Type="http://schemas.openxmlformats.org/officeDocument/2006/relationships/hyperlink" Target="mailto:klmcpa.meyers@gmail.com" TargetMode="External"/><Relationship Id="rId10" Type="http://schemas.openxmlformats.org/officeDocument/2006/relationships/image" Target="media/image4.png"/><Relationship Id="rId19" Type="http://schemas.openxmlformats.org/officeDocument/2006/relationships/hyperlink" Target="https://www.charitynavigator.org/" TargetMode="External"/><Relationship Id="rId31" Type="http://schemas.openxmlformats.org/officeDocument/2006/relationships/hyperlink" Target="mailto:wr_woodard@msn.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mailto:cheriecurzon@aol.com" TargetMode="External"/><Relationship Id="rId35" Type="http://schemas.openxmlformats.org/officeDocument/2006/relationships/hyperlink" Target="mailto:danobrien@kezi.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3612</Words>
  <Characters>20594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Rotary and ShelterBox USA</dc:title>
  <dc:subject/>
  <dc:creator>MARIAN  KLOSTER</dc:creator>
  <cp:keywords/>
  <dc:description/>
  <cp:lastModifiedBy>Jim Mettler</cp:lastModifiedBy>
  <cp:revision>2</cp:revision>
  <dcterms:created xsi:type="dcterms:W3CDTF">2019-01-11T22:34:00Z</dcterms:created>
  <dcterms:modified xsi:type="dcterms:W3CDTF">2019-01-11T22:34:00Z</dcterms:modified>
</cp:coreProperties>
</file>